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E2055" w:rsidRDefault="00F175A3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mc:AlternateContent>
          <mc:Choice Requires="wpc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48895</wp:posOffset>
                </wp:positionV>
                <wp:extent cx="1691005" cy="1181100"/>
                <wp:effectExtent l="4445" t="5715" r="0" b="3810"/>
                <wp:wrapNone/>
                <wp:docPr id="46" name="Canvas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5" name="Freeform 18"/>
                        <wps:cNvSpPr>
                          <a:spLocks noEditPoints="1"/>
                        </wps:cNvSpPr>
                        <wps:spPr bwMode="auto">
                          <a:xfrm>
                            <a:off x="31432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5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7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48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4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5" y="18"/>
                                </a:lnTo>
                                <a:lnTo>
                                  <a:pt x="66" y="13"/>
                                </a:lnTo>
                                <a:lnTo>
                                  <a:pt x="65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7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48" y="25"/>
                                </a:lnTo>
                                <a:lnTo>
                                  <a:pt x="45" y="30"/>
                                </a:lnTo>
                                <a:lnTo>
                                  <a:pt x="41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9"/>
                        <wps:cNvSpPr>
                          <a:spLocks/>
                        </wps:cNvSpPr>
                        <wps:spPr bwMode="auto">
                          <a:xfrm>
                            <a:off x="359410" y="1097915"/>
                            <a:ext cx="65405" cy="52705"/>
                          </a:xfrm>
                          <a:custGeom>
                            <a:avLst/>
                            <a:gdLst>
                              <a:gd name="T0" fmla="*/ 13 w 103"/>
                              <a:gd name="T1" fmla="*/ 25 h 83"/>
                              <a:gd name="T2" fmla="*/ 25 w 103"/>
                              <a:gd name="T3" fmla="*/ 10 h 83"/>
                              <a:gd name="T4" fmla="*/ 28 w 103"/>
                              <a:gd name="T5" fmla="*/ 10 h 83"/>
                              <a:gd name="T6" fmla="*/ 32 w 103"/>
                              <a:gd name="T7" fmla="*/ 12 h 83"/>
                              <a:gd name="T8" fmla="*/ 47 w 103"/>
                              <a:gd name="T9" fmla="*/ 45 h 83"/>
                              <a:gd name="T10" fmla="*/ 37 w 103"/>
                              <a:gd name="T11" fmla="*/ 56 h 83"/>
                              <a:gd name="T12" fmla="*/ 22 w 103"/>
                              <a:gd name="T13" fmla="*/ 68 h 83"/>
                              <a:gd name="T14" fmla="*/ 16 w 103"/>
                              <a:gd name="T15" fmla="*/ 70 h 83"/>
                              <a:gd name="T16" fmla="*/ 12 w 103"/>
                              <a:gd name="T17" fmla="*/ 68 h 83"/>
                              <a:gd name="T18" fmla="*/ 9 w 103"/>
                              <a:gd name="T19" fmla="*/ 59 h 83"/>
                              <a:gd name="T20" fmla="*/ 6 w 103"/>
                              <a:gd name="T21" fmla="*/ 59 h 83"/>
                              <a:gd name="T22" fmla="*/ 0 w 103"/>
                              <a:gd name="T23" fmla="*/ 77 h 83"/>
                              <a:gd name="T24" fmla="*/ 1 w 103"/>
                              <a:gd name="T25" fmla="*/ 80 h 83"/>
                              <a:gd name="T26" fmla="*/ 4 w 103"/>
                              <a:gd name="T27" fmla="*/ 83 h 83"/>
                              <a:gd name="T28" fmla="*/ 7 w 103"/>
                              <a:gd name="T29" fmla="*/ 83 h 83"/>
                              <a:gd name="T30" fmla="*/ 19 w 103"/>
                              <a:gd name="T31" fmla="*/ 79 h 83"/>
                              <a:gd name="T32" fmla="*/ 38 w 103"/>
                              <a:gd name="T33" fmla="*/ 59 h 83"/>
                              <a:gd name="T34" fmla="*/ 59 w 103"/>
                              <a:gd name="T35" fmla="*/ 76 h 83"/>
                              <a:gd name="T36" fmla="*/ 64 w 103"/>
                              <a:gd name="T37" fmla="*/ 82 h 83"/>
                              <a:gd name="T38" fmla="*/ 70 w 103"/>
                              <a:gd name="T39" fmla="*/ 83 h 83"/>
                              <a:gd name="T40" fmla="*/ 73 w 103"/>
                              <a:gd name="T41" fmla="*/ 83 h 83"/>
                              <a:gd name="T42" fmla="*/ 82 w 103"/>
                              <a:gd name="T43" fmla="*/ 76 h 83"/>
                              <a:gd name="T44" fmla="*/ 92 w 103"/>
                              <a:gd name="T45" fmla="*/ 59 h 83"/>
                              <a:gd name="T46" fmla="*/ 89 w 103"/>
                              <a:gd name="T47" fmla="*/ 58 h 83"/>
                              <a:gd name="T48" fmla="*/ 79 w 103"/>
                              <a:gd name="T49" fmla="*/ 71 h 83"/>
                              <a:gd name="T50" fmla="*/ 77 w 103"/>
                              <a:gd name="T51" fmla="*/ 73 h 83"/>
                              <a:gd name="T52" fmla="*/ 73 w 103"/>
                              <a:gd name="T53" fmla="*/ 70 h 83"/>
                              <a:gd name="T54" fmla="*/ 58 w 103"/>
                              <a:gd name="T55" fmla="*/ 37 h 83"/>
                              <a:gd name="T56" fmla="*/ 70 w 103"/>
                              <a:gd name="T57" fmla="*/ 22 h 83"/>
                              <a:gd name="T58" fmla="*/ 79 w 103"/>
                              <a:gd name="T59" fmla="*/ 13 h 83"/>
                              <a:gd name="T60" fmla="*/ 88 w 103"/>
                              <a:gd name="T61" fmla="*/ 10 h 83"/>
                              <a:gd name="T62" fmla="*/ 92 w 103"/>
                              <a:gd name="T63" fmla="*/ 12 h 83"/>
                              <a:gd name="T64" fmla="*/ 95 w 103"/>
                              <a:gd name="T65" fmla="*/ 15 h 83"/>
                              <a:gd name="T66" fmla="*/ 101 w 103"/>
                              <a:gd name="T67" fmla="*/ 19 h 83"/>
                              <a:gd name="T68" fmla="*/ 103 w 103"/>
                              <a:gd name="T69" fmla="*/ 9 h 83"/>
                              <a:gd name="T70" fmla="*/ 101 w 103"/>
                              <a:gd name="T71" fmla="*/ 6 h 83"/>
                              <a:gd name="T72" fmla="*/ 97 w 103"/>
                              <a:gd name="T73" fmla="*/ 0 h 83"/>
                              <a:gd name="T74" fmla="*/ 92 w 103"/>
                              <a:gd name="T75" fmla="*/ 0 h 83"/>
                              <a:gd name="T76" fmla="*/ 82 w 103"/>
                              <a:gd name="T77" fmla="*/ 6 h 83"/>
                              <a:gd name="T78" fmla="*/ 68 w 103"/>
                              <a:gd name="T79" fmla="*/ 19 h 83"/>
                              <a:gd name="T80" fmla="*/ 47 w 103"/>
                              <a:gd name="T81" fmla="*/ 15 h 83"/>
                              <a:gd name="T82" fmla="*/ 44 w 103"/>
                              <a:gd name="T83" fmla="*/ 7 h 83"/>
                              <a:gd name="T84" fmla="*/ 38 w 103"/>
                              <a:gd name="T85" fmla="*/ 0 h 83"/>
                              <a:gd name="T86" fmla="*/ 34 w 103"/>
                              <a:gd name="T87" fmla="*/ 0 h 83"/>
                              <a:gd name="T88" fmla="*/ 23 w 103"/>
                              <a:gd name="T89" fmla="*/ 4 h 83"/>
                              <a:gd name="T90" fmla="*/ 9 w 103"/>
                              <a:gd name="T91" fmla="*/ 2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103" h="83">
                                <a:moveTo>
                                  <a:pt x="13" y="25"/>
                                </a:moveTo>
                                <a:lnTo>
                                  <a:pt x="13" y="25"/>
                                </a:lnTo>
                                <a:lnTo>
                                  <a:pt x="22" y="13"/>
                                </a:lnTo>
                                <a:lnTo>
                                  <a:pt x="25" y="10"/>
                                </a:lnTo>
                                <a:lnTo>
                                  <a:pt x="28" y="10"/>
                                </a:lnTo>
                                <a:lnTo>
                                  <a:pt x="29" y="10"/>
                                </a:lnTo>
                                <a:lnTo>
                                  <a:pt x="32" y="12"/>
                                </a:lnTo>
                                <a:lnTo>
                                  <a:pt x="35" y="19"/>
                                </a:lnTo>
                                <a:lnTo>
                                  <a:pt x="47" y="45"/>
                                </a:lnTo>
                                <a:lnTo>
                                  <a:pt x="37" y="56"/>
                                </a:lnTo>
                                <a:lnTo>
                                  <a:pt x="26" y="67"/>
                                </a:lnTo>
                                <a:lnTo>
                                  <a:pt x="22" y="68"/>
                                </a:lnTo>
                                <a:lnTo>
                                  <a:pt x="16" y="70"/>
                                </a:lnTo>
                                <a:lnTo>
                                  <a:pt x="13" y="70"/>
                                </a:lnTo>
                                <a:lnTo>
                                  <a:pt x="12" y="68"/>
                                </a:lnTo>
                                <a:lnTo>
                                  <a:pt x="10" y="64"/>
                                </a:lnTo>
                                <a:lnTo>
                                  <a:pt x="9" y="59"/>
                                </a:lnTo>
                                <a:lnTo>
                                  <a:pt x="6" y="59"/>
                                </a:lnTo>
                                <a:lnTo>
                                  <a:pt x="1" y="70"/>
                                </a:lnTo>
                                <a:lnTo>
                                  <a:pt x="0" y="77"/>
                                </a:lnTo>
                                <a:lnTo>
                                  <a:pt x="1" y="80"/>
                                </a:lnTo>
                                <a:lnTo>
                                  <a:pt x="3" y="82"/>
                                </a:lnTo>
                                <a:lnTo>
                                  <a:pt x="4" y="83"/>
                                </a:lnTo>
                                <a:lnTo>
                                  <a:pt x="7" y="83"/>
                                </a:lnTo>
                                <a:lnTo>
                                  <a:pt x="13" y="82"/>
                                </a:lnTo>
                                <a:lnTo>
                                  <a:pt x="19" y="79"/>
                                </a:lnTo>
                                <a:lnTo>
                                  <a:pt x="28" y="71"/>
                                </a:lnTo>
                                <a:lnTo>
                                  <a:pt x="38" y="59"/>
                                </a:lnTo>
                                <a:lnTo>
                                  <a:pt x="49" y="49"/>
                                </a:lnTo>
                                <a:lnTo>
                                  <a:pt x="59" y="76"/>
                                </a:lnTo>
                                <a:lnTo>
                                  <a:pt x="64" y="82"/>
                                </a:lnTo>
                                <a:lnTo>
                                  <a:pt x="67" y="83"/>
                                </a:lnTo>
                                <a:lnTo>
                                  <a:pt x="70" y="83"/>
                                </a:lnTo>
                                <a:lnTo>
                                  <a:pt x="73" y="83"/>
                                </a:lnTo>
                                <a:lnTo>
                                  <a:pt x="76" y="82"/>
                                </a:lnTo>
                                <a:lnTo>
                                  <a:pt x="82" y="76"/>
                                </a:lnTo>
                                <a:lnTo>
                                  <a:pt x="88" y="68"/>
                                </a:lnTo>
                                <a:lnTo>
                                  <a:pt x="92" y="59"/>
                                </a:lnTo>
                                <a:lnTo>
                                  <a:pt x="89" y="58"/>
                                </a:lnTo>
                                <a:lnTo>
                                  <a:pt x="82" y="70"/>
                                </a:lnTo>
                                <a:lnTo>
                                  <a:pt x="79" y="71"/>
                                </a:lnTo>
                                <a:lnTo>
                                  <a:pt x="77" y="73"/>
                                </a:lnTo>
                                <a:lnTo>
                                  <a:pt x="74" y="71"/>
                                </a:lnTo>
                                <a:lnTo>
                                  <a:pt x="73" y="70"/>
                                </a:lnTo>
                                <a:lnTo>
                                  <a:pt x="67" y="59"/>
                                </a:lnTo>
                                <a:lnTo>
                                  <a:pt x="58" y="37"/>
                                </a:lnTo>
                                <a:lnTo>
                                  <a:pt x="70" y="22"/>
                                </a:lnTo>
                                <a:lnTo>
                                  <a:pt x="74" y="18"/>
                                </a:lnTo>
                                <a:lnTo>
                                  <a:pt x="79" y="13"/>
                                </a:lnTo>
                                <a:lnTo>
                                  <a:pt x="83" y="12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4" y="13"/>
                                </a:lnTo>
                                <a:lnTo>
                                  <a:pt x="95" y="15"/>
                                </a:lnTo>
                                <a:lnTo>
                                  <a:pt x="97" y="19"/>
                                </a:lnTo>
                                <a:lnTo>
                                  <a:pt x="101" y="19"/>
                                </a:lnTo>
                                <a:lnTo>
                                  <a:pt x="103" y="9"/>
                                </a:lnTo>
                                <a:lnTo>
                                  <a:pt x="101" y="6"/>
                                </a:lnTo>
                                <a:lnTo>
                                  <a:pt x="100" y="3"/>
                                </a:lnTo>
                                <a:lnTo>
                                  <a:pt x="97" y="0"/>
                                </a:lnTo>
                                <a:lnTo>
                                  <a:pt x="92" y="0"/>
                                </a:lnTo>
                                <a:lnTo>
                                  <a:pt x="88" y="1"/>
                                </a:lnTo>
                                <a:lnTo>
                                  <a:pt x="82" y="6"/>
                                </a:lnTo>
                                <a:lnTo>
                                  <a:pt x="74" y="12"/>
                                </a:lnTo>
                                <a:lnTo>
                                  <a:pt x="68" y="19"/>
                                </a:lnTo>
                                <a:lnTo>
                                  <a:pt x="56" y="34"/>
                                </a:lnTo>
                                <a:lnTo>
                                  <a:pt x="47" y="15"/>
                                </a:lnTo>
                                <a:lnTo>
                                  <a:pt x="44" y="7"/>
                                </a:lnTo>
                                <a:lnTo>
                                  <a:pt x="41" y="3"/>
                                </a:lnTo>
                                <a:lnTo>
                                  <a:pt x="38" y="0"/>
                                </a:lnTo>
                                <a:lnTo>
                                  <a:pt x="34" y="0"/>
                                </a:lnTo>
                                <a:lnTo>
                                  <a:pt x="28" y="1"/>
                                </a:lnTo>
                                <a:lnTo>
                                  <a:pt x="23" y="4"/>
                                </a:lnTo>
                                <a:lnTo>
                                  <a:pt x="17" y="12"/>
                                </a:lnTo>
                                <a:lnTo>
                                  <a:pt x="9" y="22"/>
                                </a:lnTo>
                                <a:lnTo>
                                  <a:pt x="13" y="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20"/>
                        <wps:cNvSpPr>
                          <a:spLocks/>
                        </wps:cNvSpPr>
                        <wps:spPr bwMode="auto">
                          <a:xfrm>
                            <a:off x="4273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48 w 60"/>
                              <a:gd name="T1" fmla="*/ 64 h 83"/>
                              <a:gd name="T2" fmla="*/ 48 w 60"/>
                              <a:gd name="T3" fmla="*/ 64 h 83"/>
                              <a:gd name="T4" fmla="*/ 43 w 60"/>
                              <a:gd name="T5" fmla="*/ 68 h 83"/>
                              <a:gd name="T6" fmla="*/ 37 w 60"/>
                              <a:gd name="T7" fmla="*/ 73 h 83"/>
                              <a:gd name="T8" fmla="*/ 31 w 60"/>
                              <a:gd name="T9" fmla="*/ 76 h 83"/>
                              <a:gd name="T10" fmla="*/ 27 w 60"/>
                              <a:gd name="T11" fmla="*/ 76 h 83"/>
                              <a:gd name="T12" fmla="*/ 27 w 60"/>
                              <a:gd name="T13" fmla="*/ 76 h 83"/>
                              <a:gd name="T14" fmla="*/ 21 w 60"/>
                              <a:gd name="T15" fmla="*/ 76 h 83"/>
                              <a:gd name="T16" fmla="*/ 16 w 60"/>
                              <a:gd name="T17" fmla="*/ 73 h 83"/>
                              <a:gd name="T18" fmla="*/ 15 w 60"/>
                              <a:gd name="T19" fmla="*/ 67 h 83"/>
                              <a:gd name="T20" fmla="*/ 13 w 60"/>
                              <a:gd name="T21" fmla="*/ 61 h 83"/>
                              <a:gd name="T22" fmla="*/ 13 w 60"/>
                              <a:gd name="T23" fmla="*/ 61 h 83"/>
                              <a:gd name="T24" fmla="*/ 15 w 60"/>
                              <a:gd name="T25" fmla="*/ 48 h 83"/>
                              <a:gd name="T26" fmla="*/ 21 w 60"/>
                              <a:gd name="T27" fmla="*/ 30 h 83"/>
                              <a:gd name="T28" fmla="*/ 24 w 60"/>
                              <a:gd name="T29" fmla="*/ 21 h 83"/>
                              <a:gd name="T30" fmla="*/ 28 w 60"/>
                              <a:gd name="T31" fmla="*/ 15 h 83"/>
                              <a:gd name="T32" fmla="*/ 33 w 60"/>
                              <a:gd name="T33" fmla="*/ 9 h 83"/>
                              <a:gd name="T34" fmla="*/ 37 w 60"/>
                              <a:gd name="T35" fmla="*/ 7 h 83"/>
                              <a:gd name="T36" fmla="*/ 37 w 60"/>
                              <a:gd name="T37" fmla="*/ 7 h 83"/>
                              <a:gd name="T38" fmla="*/ 42 w 60"/>
                              <a:gd name="T39" fmla="*/ 9 h 83"/>
                              <a:gd name="T40" fmla="*/ 45 w 60"/>
                              <a:gd name="T41" fmla="*/ 10 h 83"/>
                              <a:gd name="T42" fmla="*/ 49 w 60"/>
                              <a:gd name="T43" fmla="*/ 12 h 83"/>
                              <a:gd name="T44" fmla="*/ 54 w 60"/>
                              <a:gd name="T45" fmla="*/ 13 h 83"/>
                              <a:gd name="T46" fmla="*/ 54 w 60"/>
                              <a:gd name="T47" fmla="*/ 13 h 83"/>
                              <a:gd name="T48" fmla="*/ 57 w 60"/>
                              <a:gd name="T49" fmla="*/ 13 h 83"/>
                              <a:gd name="T50" fmla="*/ 58 w 60"/>
                              <a:gd name="T51" fmla="*/ 12 h 83"/>
                              <a:gd name="T52" fmla="*/ 60 w 60"/>
                              <a:gd name="T53" fmla="*/ 7 h 83"/>
                              <a:gd name="T54" fmla="*/ 60 w 60"/>
                              <a:gd name="T55" fmla="*/ 7 h 83"/>
                              <a:gd name="T56" fmla="*/ 58 w 60"/>
                              <a:gd name="T57" fmla="*/ 4 h 83"/>
                              <a:gd name="T58" fmla="*/ 57 w 60"/>
                              <a:gd name="T59" fmla="*/ 1 h 83"/>
                              <a:gd name="T60" fmla="*/ 52 w 60"/>
                              <a:gd name="T61" fmla="*/ 0 h 83"/>
                              <a:gd name="T62" fmla="*/ 48 w 60"/>
                              <a:gd name="T63" fmla="*/ 0 h 83"/>
                              <a:gd name="T64" fmla="*/ 48 w 60"/>
                              <a:gd name="T65" fmla="*/ 0 h 83"/>
                              <a:gd name="T66" fmla="*/ 43 w 60"/>
                              <a:gd name="T67" fmla="*/ 0 h 83"/>
                              <a:gd name="T68" fmla="*/ 39 w 60"/>
                              <a:gd name="T69" fmla="*/ 1 h 83"/>
                              <a:gd name="T70" fmla="*/ 28 w 60"/>
                              <a:gd name="T71" fmla="*/ 6 h 83"/>
                              <a:gd name="T72" fmla="*/ 21 w 60"/>
                              <a:gd name="T73" fmla="*/ 13 h 83"/>
                              <a:gd name="T74" fmla="*/ 13 w 60"/>
                              <a:gd name="T75" fmla="*/ 22 h 83"/>
                              <a:gd name="T76" fmla="*/ 7 w 60"/>
                              <a:gd name="T77" fmla="*/ 33 h 83"/>
                              <a:gd name="T78" fmla="*/ 4 w 60"/>
                              <a:gd name="T79" fmla="*/ 43 h 83"/>
                              <a:gd name="T80" fmla="*/ 1 w 60"/>
                              <a:gd name="T81" fmla="*/ 54 h 83"/>
                              <a:gd name="T82" fmla="*/ 0 w 60"/>
                              <a:gd name="T83" fmla="*/ 62 h 83"/>
                              <a:gd name="T84" fmla="*/ 0 w 60"/>
                              <a:gd name="T85" fmla="*/ 62 h 83"/>
                              <a:gd name="T86" fmla="*/ 1 w 60"/>
                              <a:gd name="T87" fmla="*/ 71 h 83"/>
                              <a:gd name="T88" fmla="*/ 6 w 60"/>
                              <a:gd name="T89" fmla="*/ 79 h 83"/>
                              <a:gd name="T90" fmla="*/ 10 w 60"/>
                              <a:gd name="T91" fmla="*/ 82 h 83"/>
                              <a:gd name="T92" fmla="*/ 19 w 60"/>
                              <a:gd name="T93" fmla="*/ 83 h 83"/>
                              <a:gd name="T94" fmla="*/ 19 w 60"/>
                              <a:gd name="T95" fmla="*/ 83 h 83"/>
                              <a:gd name="T96" fmla="*/ 27 w 60"/>
                              <a:gd name="T97" fmla="*/ 83 h 83"/>
                              <a:gd name="T98" fmla="*/ 34 w 60"/>
                              <a:gd name="T99" fmla="*/ 79 h 83"/>
                              <a:gd name="T100" fmla="*/ 43 w 60"/>
                              <a:gd name="T101" fmla="*/ 73 h 83"/>
                              <a:gd name="T102" fmla="*/ 51 w 60"/>
                              <a:gd name="T103" fmla="*/ 65 h 83"/>
                              <a:gd name="T104" fmla="*/ 48 w 60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48" y="64"/>
                                </a:moveTo>
                                <a:lnTo>
                                  <a:pt x="48" y="64"/>
                                </a:lnTo>
                                <a:lnTo>
                                  <a:pt x="43" y="68"/>
                                </a:lnTo>
                                <a:lnTo>
                                  <a:pt x="37" y="73"/>
                                </a:lnTo>
                                <a:lnTo>
                                  <a:pt x="31" y="76"/>
                                </a:lnTo>
                                <a:lnTo>
                                  <a:pt x="27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5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21" y="30"/>
                                </a:lnTo>
                                <a:lnTo>
                                  <a:pt x="24" y="21"/>
                                </a:lnTo>
                                <a:lnTo>
                                  <a:pt x="28" y="15"/>
                                </a:lnTo>
                                <a:lnTo>
                                  <a:pt x="33" y="9"/>
                                </a:lnTo>
                                <a:lnTo>
                                  <a:pt x="37" y="7"/>
                                </a:lnTo>
                                <a:lnTo>
                                  <a:pt x="42" y="9"/>
                                </a:lnTo>
                                <a:lnTo>
                                  <a:pt x="45" y="10"/>
                                </a:lnTo>
                                <a:lnTo>
                                  <a:pt x="49" y="12"/>
                                </a:lnTo>
                                <a:lnTo>
                                  <a:pt x="54" y="13"/>
                                </a:lnTo>
                                <a:lnTo>
                                  <a:pt x="57" y="13"/>
                                </a:lnTo>
                                <a:lnTo>
                                  <a:pt x="58" y="12"/>
                                </a:lnTo>
                                <a:lnTo>
                                  <a:pt x="60" y="7"/>
                                </a:lnTo>
                                <a:lnTo>
                                  <a:pt x="58" y="4"/>
                                </a:lnTo>
                                <a:lnTo>
                                  <a:pt x="57" y="1"/>
                                </a:lnTo>
                                <a:lnTo>
                                  <a:pt x="52" y="0"/>
                                </a:lnTo>
                                <a:lnTo>
                                  <a:pt x="48" y="0"/>
                                </a:lnTo>
                                <a:lnTo>
                                  <a:pt x="43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6"/>
                                </a:lnTo>
                                <a:lnTo>
                                  <a:pt x="21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4" y="43"/>
                                </a:lnTo>
                                <a:lnTo>
                                  <a:pt x="1" y="54"/>
                                </a:lnTo>
                                <a:lnTo>
                                  <a:pt x="0" y="62"/>
                                </a:lnTo>
                                <a:lnTo>
                                  <a:pt x="1" y="71"/>
                                </a:lnTo>
                                <a:lnTo>
                                  <a:pt x="6" y="79"/>
                                </a:lnTo>
                                <a:lnTo>
                                  <a:pt x="10" y="82"/>
                                </a:lnTo>
                                <a:lnTo>
                                  <a:pt x="19" y="83"/>
                                </a:lnTo>
                                <a:lnTo>
                                  <a:pt x="27" y="83"/>
                                </a:lnTo>
                                <a:lnTo>
                                  <a:pt x="34" y="79"/>
                                </a:lnTo>
                                <a:lnTo>
                                  <a:pt x="43" y="73"/>
                                </a:lnTo>
                                <a:lnTo>
                                  <a:pt x="51" y="65"/>
                                </a:lnTo>
                                <a:lnTo>
                                  <a:pt x="48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21"/>
                        <wps:cNvSpPr>
                          <a:spLocks noEditPoints="1"/>
                        </wps:cNvSpPr>
                        <wps:spPr bwMode="auto">
                          <a:xfrm>
                            <a:off x="46799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7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7 w 66"/>
                              <a:gd name="T43" fmla="*/ 80 h 83"/>
                              <a:gd name="T44" fmla="*/ 58 w 66"/>
                              <a:gd name="T45" fmla="*/ 68 h 83"/>
                              <a:gd name="T46" fmla="*/ 52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7 w 66"/>
                              <a:gd name="T57" fmla="*/ 42 h 83"/>
                              <a:gd name="T58" fmla="*/ 23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2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7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3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2"/>
                        <wps:cNvSpPr>
                          <a:spLocks/>
                        </wps:cNvSpPr>
                        <wps:spPr bwMode="auto">
                          <a:xfrm>
                            <a:off x="51435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2 w 41"/>
                              <a:gd name="T1" fmla="*/ 118 h 137"/>
                              <a:gd name="T2" fmla="*/ 32 w 41"/>
                              <a:gd name="T3" fmla="*/ 118 h 137"/>
                              <a:gd name="T4" fmla="*/ 23 w 41"/>
                              <a:gd name="T5" fmla="*/ 127 h 137"/>
                              <a:gd name="T6" fmla="*/ 18 w 41"/>
                              <a:gd name="T7" fmla="*/ 128 h 137"/>
                              <a:gd name="T8" fmla="*/ 17 w 41"/>
                              <a:gd name="T9" fmla="*/ 130 h 137"/>
                              <a:gd name="T10" fmla="*/ 17 w 41"/>
                              <a:gd name="T11" fmla="*/ 130 h 137"/>
                              <a:gd name="T12" fmla="*/ 15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41 w 41"/>
                              <a:gd name="T19" fmla="*/ 6 h 137"/>
                              <a:gd name="T20" fmla="*/ 41 w 41"/>
                              <a:gd name="T21" fmla="*/ 6 h 137"/>
                              <a:gd name="T22" fmla="*/ 41 w 41"/>
                              <a:gd name="T23" fmla="*/ 2 h 137"/>
                              <a:gd name="T24" fmla="*/ 41 w 41"/>
                              <a:gd name="T25" fmla="*/ 0 h 137"/>
                              <a:gd name="T26" fmla="*/ 39 w 41"/>
                              <a:gd name="T27" fmla="*/ 0 h 137"/>
                              <a:gd name="T28" fmla="*/ 39 w 41"/>
                              <a:gd name="T29" fmla="*/ 0 h 137"/>
                              <a:gd name="T30" fmla="*/ 35 w 41"/>
                              <a:gd name="T31" fmla="*/ 2 h 137"/>
                              <a:gd name="T32" fmla="*/ 30 w 41"/>
                              <a:gd name="T33" fmla="*/ 3 h 137"/>
                              <a:gd name="T34" fmla="*/ 9 w 41"/>
                              <a:gd name="T35" fmla="*/ 15 h 137"/>
                              <a:gd name="T36" fmla="*/ 11 w 41"/>
                              <a:gd name="T37" fmla="*/ 18 h 137"/>
                              <a:gd name="T38" fmla="*/ 11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2 w 41"/>
                              <a:gd name="T49" fmla="*/ 122 h 137"/>
                              <a:gd name="T50" fmla="*/ 2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5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20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2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2" y="118"/>
                                </a:moveTo>
                                <a:lnTo>
                                  <a:pt x="32" y="118"/>
                                </a:lnTo>
                                <a:lnTo>
                                  <a:pt x="23" y="127"/>
                                </a:lnTo>
                                <a:lnTo>
                                  <a:pt x="18" y="128"/>
                                </a:lnTo>
                                <a:lnTo>
                                  <a:pt x="17" y="130"/>
                                </a:lnTo>
                                <a:lnTo>
                                  <a:pt x="15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41" y="6"/>
                                </a:lnTo>
                                <a:lnTo>
                                  <a:pt x="41" y="2"/>
                                </a:lnTo>
                                <a:lnTo>
                                  <a:pt x="41" y="0"/>
                                </a:lnTo>
                                <a:lnTo>
                                  <a:pt x="39" y="0"/>
                                </a:lnTo>
                                <a:lnTo>
                                  <a:pt x="35" y="2"/>
                                </a:lnTo>
                                <a:lnTo>
                                  <a:pt x="30" y="3"/>
                                </a:lnTo>
                                <a:lnTo>
                                  <a:pt x="9" y="15"/>
                                </a:lnTo>
                                <a:lnTo>
                                  <a:pt x="11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2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5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20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2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Freeform 23"/>
                        <wps:cNvSpPr>
                          <a:spLocks/>
                        </wps:cNvSpPr>
                        <wps:spPr bwMode="auto">
                          <a:xfrm>
                            <a:off x="547370" y="1063625"/>
                            <a:ext cx="26035" cy="86995"/>
                          </a:xfrm>
                          <a:custGeom>
                            <a:avLst/>
                            <a:gdLst>
                              <a:gd name="T0" fmla="*/ 30 w 41"/>
                              <a:gd name="T1" fmla="*/ 118 h 137"/>
                              <a:gd name="T2" fmla="*/ 30 w 41"/>
                              <a:gd name="T3" fmla="*/ 118 h 137"/>
                              <a:gd name="T4" fmla="*/ 21 w 41"/>
                              <a:gd name="T5" fmla="*/ 127 h 137"/>
                              <a:gd name="T6" fmla="*/ 18 w 41"/>
                              <a:gd name="T7" fmla="*/ 128 h 137"/>
                              <a:gd name="T8" fmla="*/ 15 w 41"/>
                              <a:gd name="T9" fmla="*/ 130 h 137"/>
                              <a:gd name="T10" fmla="*/ 15 w 41"/>
                              <a:gd name="T11" fmla="*/ 130 h 137"/>
                              <a:gd name="T12" fmla="*/ 14 w 41"/>
                              <a:gd name="T13" fmla="*/ 130 h 137"/>
                              <a:gd name="T14" fmla="*/ 14 w 41"/>
                              <a:gd name="T15" fmla="*/ 128 h 137"/>
                              <a:gd name="T16" fmla="*/ 14 w 41"/>
                              <a:gd name="T17" fmla="*/ 124 h 137"/>
                              <a:gd name="T18" fmla="*/ 39 w 41"/>
                              <a:gd name="T19" fmla="*/ 6 h 137"/>
                              <a:gd name="T20" fmla="*/ 39 w 41"/>
                              <a:gd name="T21" fmla="*/ 6 h 137"/>
                              <a:gd name="T22" fmla="*/ 41 w 41"/>
                              <a:gd name="T23" fmla="*/ 2 h 137"/>
                              <a:gd name="T24" fmla="*/ 39 w 41"/>
                              <a:gd name="T25" fmla="*/ 0 h 137"/>
                              <a:gd name="T26" fmla="*/ 38 w 41"/>
                              <a:gd name="T27" fmla="*/ 0 h 137"/>
                              <a:gd name="T28" fmla="*/ 38 w 41"/>
                              <a:gd name="T29" fmla="*/ 0 h 137"/>
                              <a:gd name="T30" fmla="*/ 35 w 41"/>
                              <a:gd name="T31" fmla="*/ 2 h 137"/>
                              <a:gd name="T32" fmla="*/ 29 w 41"/>
                              <a:gd name="T33" fmla="*/ 3 h 137"/>
                              <a:gd name="T34" fmla="*/ 8 w 41"/>
                              <a:gd name="T35" fmla="*/ 15 h 137"/>
                              <a:gd name="T36" fmla="*/ 9 w 41"/>
                              <a:gd name="T37" fmla="*/ 18 h 137"/>
                              <a:gd name="T38" fmla="*/ 9 w 41"/>
                              <a:gd name="T39" fmla="*/ 18 h 137"/>
                              <a:gd name="T40" fmla="*/ 23 w 41"/>
                              <a:gd name="T41" fmla="*/ 12 h 137"/>
                              <a:gd name="T42" fmla="*/ 23 w 41"/>
                              <a:gd name="T43" fmla="*/ 12 h 137"/>
                              <a:gd name="T44" fmla="*/ 24 w 41"/>
                              <a:gd name="T45" fmla="*/ 12 h 137"/>
                              <a:gd name="T46" fmla="*/ 24 w 41"/>
                              <a:gd name="T47" fmla="*/ 15 h 137"/>
                              <a:gd name="T48" fmla="*/ 0 w 41"/>
                              <a:gd name="T49" fmla="*/ 122 h 137"/>
                              <a:gd name="T50" fmla="*/ 0 w 41"/>
                              <a:gd name="T51" fmla="*/ 122 h 137"/>
                              <a:gd name="T52" fmla="*/ 0 w 41"/>
                              <a:gd name="T53" fmla="*/ 128 h 137"/>
                              <a:gd name="T54" fmla="*/ 0 w 41"/>
                              <a:gd name="T55" fmla="*/ 128 h 137"/>
                              <a:gd name="T56" fmla="*/ 0 w 41"/>
                              <a:gd name="T57" fmla="*/ 133 h 137"/>
                              <a:gd name="T58" fmla="*/ 2 w 41"/>
                              <a:gd name="T59" fmla="*/ 136 h 137"/>
                              <a:gd name="T60" fmla="*/ 3 w 41"/>
                              <a:gd name="T61" fmla="*/ 137 h 137"/>
                              <a:gd name="T62" fmla="*/ 8 w 41"/>
                              <a:gd name="T63" fmla="*/ 137 h 137"/>
                              <a:gd name="T64" fmla="*/ 8 w 41"/>
                              <a:gd name="T65" fmla="*/ 137 h 137"/>
                              <a:gd name="T66" fmla="*/ 12 w 41"/>
                              <a:gd name="T67" fmla="*/ 137 h 137"/>
                              <a:gd name="T68" fmla="*/ 18 w 41"/>
                              <a:gd name="T69" fmla="*/ 133 h 137"/>
                              <a:gd name="T70" fmla="*/ 26 w 41"/>
                              <a:gd name="T71" fmla="*/ 127 h 137"/>
                              <a:gd name="T72" fmla="*/ 33 w 41"/>
                              <a:gd name="T73" fmla="*/ 119 h 137"/>
                              <a:gd name="T74" fmla="*/ 30 w 41"/>
                              <a:gd name="T75" fmla="*/ 118 h 13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41" h="137">
                                <a:moveTo>
                                  <a:pt x="30" y="118"/>
                                </a:moveTo>
                                <a:lnTo>
                                  <a:pt x="30" y="118"/>
                                </a:lnTo>
                                <a:lnTo>
                                  <a:pt x="21" y="127"/>
                                </a:lnTo>
                                <a:lnTo>
                                  <a:pt x="18" y="128"/>
                                </a:lnTo>
                                <a:lnTo>
                                  <a:pt x="15" y="130"/>
                                </a:lnTo>
                                <a:lnTo>
                                  <a:pt x="14" y="130"/>
                                </a:lnTo>
                                <a:lnTo>
                                  <a:pt x="14" y="128"/>
                                </a:lnTo>
                                <a:lnTo>
                                  <a:pt x="14" y="124"/>
                                </a:lnTo>
                                <a:lnTo>
                                  <a:pt x="39" y="6"/>
                                </a:lnTo>
                                <a:lnTo>
                                  <a:pt x="41" y="2"/>
                                </a:lnTo>
                                <a:lnTo>
                                  <a:pt x="39" y="0"/>
                                </a:lnTo>
                                <a:lnTo>
                                  <a:pt x="38" y="0"/>
                                </a:lnTo>
                                <a:lnTo>
                                  <a:pt x="35" y="2"/>
                                </a:lnTo>
                                <a:lnTo>
                                  <a:pt x="29" y="3"/>
                                </a:lnTo>
                                <a:lnTo>
                                  <a:pt x="8" y="15"/>
                                </a:lnTo>
                                <a:lnTo>
                                  <a:pt x="9" y="18"/>
                                </a:lnTo>
                                <a:lnTo>
                                  <a:pt x="23" y="12"/>
                                </a:lnTo>
                                <a:lnTo>
                                  <a:pt x="24" y="12"/>
                                </a:lnTo>
                                <a:lnTo>
                                  <a:pt x="24" y="15"/>
                                </a:lnTo>
                                <a:lnTo>
                                  <a:pt x="0" y="122"/>
                                </a:lnTo>
                                <a:lnTo>
                                  <a:pt x="0" y="128"/>
                                </a:lnTo>
                                <a:lnTo>
                                  <a:pt x="0" y="133"/>
                                </a:lnTo>
                                <a:lnTo>
                                  <a:pt x="2" y="136"/>
                                </a:lnTo>
                                <a:lnTo>
                                  <a:pt x="3" y="137"/>
                                </a:lnTo>
                                <a:lnTo>
                                  <a:pt x="8" y="137"/>
                                </a:lnTo>
                                <a:lnTo>
                                  <a:pt x="12" y="137"/>
                                </a:lnTo>
                                <a:lnTo>
                                  <a:pt x="18" y="133"/>
                                </a:lnTo>
                                <a:lnTo>
                                  <a:pt x="26" y="127"/>
                                </a:lnTo>
                                <a:lnTo>
                                  <a:pt x="33" y="119"/>
                                </a:lnTo>
                                <a:lnTo>
                                  <a:pt x="30" y="11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Freeform 24"/>
                        <wps:cNvSpPr>
                          <a:spLocks noEditPoints="1"/>
                        </wps:cNvSpPr>
                        <wps:spPr bwMode="auto">
                          <a:xfrm>
                            <a:off x="57721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30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30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3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Freeform 25"/>
                        <wps:cNvSpPr>
                          <a:spLocks/>
                        </wps:cNvSpPr>
                        <wps:spPr bwMode="auto">
                          <a:xfrm>
                            <a:off x="625475" y="1097915"/>
                            <a:ext cx="55880" cy="52705"/>
                          </a:xfrm>
                          <a:custGeom>
                            <a:avLst/>
                            <a:gdLst>
                              <a:gd name="T0" fmla="*/ 30 w 88"/>
                              <a:gd name="T1" fmla="*/ 7 h 83"/>
                              <a:gd name="T2" fmla="*/ 31 w 88"/>
                              <a:gd name="T3" fmla="*/ 3 h 83"/>
                              <a:gd name="T4" fmla="*/ 28 w 88"/>
                              <a:gd name="T5" fmla="*/ 0 h 83"/>
                              <a:gd name="T6" fmla="*/ 27 w 88"/>
                              <a:gd name="T7" fmla="*/ 0 h 83"/>
                              <a:gd name="T8" fmla="*/ 15 w 88"/>
                              <a:gd name="T9" fmla="*/ 7 h 83"/>
                              <a:gd name="T10" fmla="*/ 0 w 88"/>
                              <a:gd name="T11" fmla="*/ 24 h 83"/>
                              <a:gd name="T12" fmla="*/ 1 w 88"/>
                              <a:gd name="T13" fmla="*/ 27 h 83"/>
                              <a:gd name="T14" fmla="*/ 13 w 88"/>
                              <a:gd name="T15" fmla="*/ 15 h 83"/>
                              <a:gd name="T16" fmla="*/ 15 w 88"/>
                              <a:gd name="T17" fmla="*/ 15 h 83"/>
                              <a:gd name="T18" fmla="*/ 1 w 88"/>
                              <a:gd name="T19" fmla="*/ 80 h 83"/>
                              <a:gd name="T20" fmla="*/ 1 w 88"/>
                              <a:gd name="T21" fmla="*/ 83 h 83"/>
                              <a:gd name="T22" fmla="*/ 10 w 88"/>
                              <a:gd name="T23" fmla="*/ 83 h 83"/>
                              <a:gd name="T24" fmla="*/ 13 w 88"/>
                              <a:gd name="T25" fmla="*/ 83 h 83"/>
                              <a:gd name="T26" fmla="*/ 21 w 88"/>
                              <a:gd name="T27" fmla="*/ 49 h 83"/>
                              <a:gd name="T28" fmla="*/ 39 w 88"/>
                              <a:gd name="T29" fmla="*/ 30 h 83"/>
                              <a:gd name="T30" fmla="*/ 52 w 88"/>
                              <a:gd name="T31" fmla="*/ 16 h 83"/>
                              <a:gd name="T32" fmla="*/ 64 w 88"/>
                              <a:gd name="T33" fmla="*/ 9 h 83"/>
                              <a:gd name="T34" fmla="*/ 65 w 88"/>
                              <a:gd name="T35" fmla="*/ 9 h 83"/>
                              <a:gd name="T36" fmla="*/ 67 w 88"/>
                              <a:gd name="T37" fmla="*/ 13 h 83"/>
                              <a:gd name="T38" fmla="*/ 52 w 88"/>
                              <a:gd name="T39" fmla="*/ 70 h 83"/>
                              <a:gd name="T40" fmla="*/ 52 w 88"/>
                              <a:gd name="T41" fmla="*/ 76 h 83"/>
                              <a:gd name="T42" fmla="*/ 55 w 88"/>
                              <a:gd name="T43" fmla="*/ 83 h 83"/>
                              <a:gd name="T44" fmla="*/ 58 w 88"/>
                              <a:gd name="T45" fmla="*/ 83 h 83"/>
                              <a:gd name="T46" fmla="*/ 65 w 88"/>
                              <a:gd name="T47" fmla="*/ 82 h 83"/>
                              <a:gd name="T48" fmla="*/ 82 w 88"/>
                              <a:gd name="T49" fmla="*/ 68 h 83"/>
                              <a:gd name="T50" fmla="*/ 85 w 88"/>
                              <a:gd name="T51" fmla="*/ 59 h 83"/>
                              <a:gd name="T52" fmla="*/ 76 w 88"/>
                              <a:gd name="T53" fmla="*/ 70 h 83"/>
                              <a:gd name="T54" fmla="*/ 67 w 88"/>
                              <a:gd name="T55" fmla="*/ 76 h 83"/>
                              <a:gd name="T56" fmla="*/ 65 w 88"/>
                              <a:gd name="T57" fmla="*/ 74 h 83"/>
                              <a:gd name="T58" fmla="*/ 65 w 88"/>
                              <a:gd name="T59" fmla="*/ 70 h 83"/>
                              <a:gd name="T60" fmla="*/ 79 w 88"/>
                              <a:gd name="T61" fmla="*/ 22 h 83"/>
                              <a:gd name="T62" fmla="*/ 82 w 88"/>
                              <a:gd name="T63" fmla="*/ 12 h 83"/>
                              <a:gd name="T64" fmla="*/ 79 w 88"/>
                              <a:gd name="T65" fmla="*/ 3 h 83"/>
                              <a:gd name="T66" fmla="*/ 73 w 88"/>
                              <a:gd name="T67" fmla="*/ 0 h 83"/>
                              <a:gd name="T68" fmla="*/ 68 w 88"/>
                              <a:gd name="T69" fmla="*/ 0 h 83"/>
                              <a:gd name="T70" fmla="*/ 50 w 88"/>
                              <a:gd name="T71" fmla="*/ 12 h 83"/>
                              <a:gd name="T72" fmla="*/ 24 w 88"/>
                              <a:gd name="T73" fmla="*/ 43 h 83"/>
                              <a:gd name="T74" fmla="*/ 22 w 88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8" h="83">
                                <a:moveTo>
                                  <a:pt x="22" y="43"/>
                                </a:moveTo>
                                <a:lnTo>
                                  <a:pt x="30" y="7"/>
                                </a:lnTo>
                                <a:lnTo>
                                  <a:pt x="31" y="3"/>
                                </a:lnTo>
                                <a:lnTo>
                                  <a:pt x="30" y="1"/>
                                </a:lnTo>
                                <a:lnTo>
                                  <a:pt x="28" y="0"/>
                                </a:lnTo>
                                <a:lnTo>
                                  <a:pt x="27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7"/>
                                </a:lnTo>
                                <a:lnTo>
                                  <a:pt x="6" y="16"/>
                                </a:lnTo>
                                <a:lnTo>
                                  <a:pt x="0" y="24"/>
                                </a:lnTo>
                                <a:lnTo>
                                  <a:pt x="1" y="27"/>
                                </a:lnTo>
                                <a:lnTo>
                                  <a:pt x="9" y="18"/>
                                </a:lnTo>
                                <a:lnTo>
                                  <a:pt x="13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1" y="80"/>
                                </a:lnTo>
                                <a:lnTo>
                                  <a:pt x="1" y="83"/>
                                </a:lnTo>
                                <a:lnTo>
                                  <a:pt x="4" y="83"/>
                                </a:lnTo>
                                <a:lnTo>
                                  <a:pt x="10" y="83"/>
                                </a:lnTo>
                                <a:lnTo>
                                  <a:pt x="13" y="83"/>
                                </a:lnTo>
                                <a:lnTo>
                                  <a:pt x="15" y="80"/>
                                </a:lnTo>
                                <a:lnTo>
                                  <a:pt x="21" y="49"/>
                                </a:lnTo>
                                <a:lnTo>
                                  <a:pt x="39" y="30"/>
                                </a:lnTo>
                                <a:lnTo>
                                  <a:pt x="52" y="16"/>
                                </a:lnTo>
                                <a:lnTo>
                                  <a:pt x="59" y="10"/>
                                </a:lnTo>
                                <a:lnTo>
                                  <a:pt x="64" y="9"/>
                                </a:lnTo>
                                <a:lnTo>
                                  <a:pt x="65" y="9"/>
                                </a:lnTo>
                                <a:lnTo>
                                  <a:pt x="67" y="10"/>
                                </a:lnTo>
                                <a:lnTo>
                                  <a:pt x="67" y="13"/>
                                </a:lnTo>
                                <a:lnTo>
                                  <a:pt x="67" y="18"/>
                                </a:lnTo>
                                <a:lnTo>
                                  <a:pt x="52" y="70"/>
                                </a:lnTo>
                                <a:lnTo>
                                  <a:pt x="52" y="76"/>
                                </a:lnTo>
                                <a:lnTo>
                                  <a:pt x="52" y="80"/>
                                </a:lnTo>
                                <a:lnTo>
                                  <a:pt x="55" y="83"/>
                                </a:lnTo>
                                <a:lnTo>
                                  <a:pt x="58" y="83"/>
                                </a:lnTo>
                                <a:lnTo>
                                  <a:pt x="61" y="83"/>
                                </a:lnTo>
                                <a:lnTo>
                                  <a:pt x="65" y="82"/>
                                </a:lnTo>
                                <a:lnTo>
                                  <a:pt x="73" y="76"/>
                                </a:lnTo>
                                <a:lnTo>
                                  <a:pt x="82" y="68"/>
                                </a:lnTo>
                                <a:lnTo>
                                  <a:pt x="88" y="61"/>
                                </a:lnTo>
                                <a:lnTo>
                                  <a:pt x="85" y="59"/>
                                </a:lnTo>
                                <a:lnTo>
                                  <a:pt x="76" y="70"/>
                                </a:lnTo>
                                <a:lnTo>
                                  <a:pt x="70" y="74"/>
                                </a:lnTo>
                                <a:lnTo>
                                  <a:pt x="67" y="76"/>
                                </a:lnTo>
                                <a:lnTo>
                                  <a:pt x="65" y="74"/>
                                </a:lnTo>
                                <a:lnTo>
                                  <a:pt x="65" y="70"/>
                                </a:lnTo>
                                <a:lnTo>
                                  <a:pt x="79" y="22"/>
                                </a:lnTo>
                                <a:lnTo>
                                  <a:pt x="82" y="12"/>
                                </a:lnTo>
                                <a:lnTo>
                                  <a:pt x="80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8" y="0"/>
                                </a:lnTo>
                                <a:lnTo>
                                  <a:pt x="62" y="3"/>
                                </a:lnTo>
                                <a:lnTo>
                                  <a:pt x="50" y="12"/>
                                </a:lnTo>
                                <a:lnTo>
                                  <a:pt x="37" y="27"/>
                                </a:lnTo>
                                <a:lnTo>
                                  <a:pt x="24" y="43"/>
                                </a:lnTo>
                                <a:lnTo>
                                  <a:pt x="22" y="42"/>
                                </a:lnTo>
                                <a:lnTo>
                                  <a:pt x="22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26"/>
                        <wps:cNvSpPr>
                          <a:spLocks/>
                        </wps:cNvSpPr>
                        <wps:spPr bwMode="auto">
                          <a:xfrm>
                            <a:off x="688975" y="1097915"/>
                            <a:ext cx="36830" cy="52705"/>
                          </a:xfrm>
                          <a:custGeom>
                            <a:avLst/>
                            <a:gdLst>
                              <a:gd name="T0" fmla="*/ 47 w 58"/>
                              <a:gd name="T1" fmla="*/ 64 h 83"/>
                              <a:gd name="T2" fmla="*/ 47 w 58"/>
                              <a:gd name="T3" fmla="*/ 64 h 83"/>
                              <a:gd name="T4" fmla="*/ 41 w 58"/>
                              <a:gd name="T5" fmla="*/ 68 h 83"/>
                              <a:gd name="T6" fmla="*/ 36 w 58"/>
                              <a:gd name="T7" fmla="*/ 73 h 83"/>
                              <a:gd name="T8" fmla="*/ 31 w 58"/>
                              <a:gd name="T9" fmla="*/ 76 h 83"/>
                              <a:gd name="T10" fmla="*/ 25 w 58"/>
                              <a:gd name="T11" fmla="*/ 76 h 83"/>
                              <a:gd name="T12" fmla="*/ 25 w 58"/>
                              <a:gd name="T13" fmla="*/ 76 h 83"/>
                              <a:gd name="T14" fmla="*/ 21 w 58"/>
                              <a:gd name="T15" fmla="*/ 76 h 83"/>
                              <a:gd name="T16" fmla="*/ 16 w 58"/>
                              <a:gd name="T17" fmla="*/ 73 h 83"/>
                              <a:gd name="T18" fmla="*/ 13 w 58"/>
                              <a:gd name="T19" fmla="*/ 67 h 83"/>
                              <a:gd name="T20" fmla="*/ 13 w 58"/>
                              <a:gd name="T21" fmla="*/ 61 h 83"/>
                              <a:gd name="T22" fmla="*/ 13 w 58"/>
                              <a:gd name="T23" fmla="*/ 61 h 83"/>
                              <a:gd name="T24" fmla="*/ 15 w 58"/>
                              <a:gd name="T25" fmla="*/ 48 h 83"/>
                              <a:gd name="T26" fmla="*/ 19 w 58"/>
                              <a:gd name="T27" fmla="*/ 30 h 83"/>
                              <a:gd name="T28" fmla="*/ 22 w 58"/>
                              <a:gd name="T29" fmla="*/ 21 h 83"/>
                              <a:gd name="T30" fmla="*/ 27 w 58"/>
                              <a:gd name="T31" fmla="*/ 15 h 83"/>
                              <a:gd name="T32" fmla="*/ 31 w 58"/>
                              <a:gd name="T33" fmla="*/ 9 h 83"/>
                              <a:gd name="T34" fmla="*/ 37 w 58"/>
                              <a:gd name="T35" fmla="*/ 7 h 83"/>
                              <a:gd name="T36" fmla="*/ 37 w 58"/>
                              <a:gd name="T37" fmla="*/ 7 h 83"/>
                              <a:gd name="T38" fmla="*/ 40 w 58"/>
                              <a:gd name="T39" fmla="*/ 9 h 83"/>
                              <a:gd name="T40" fmla="*/ 44 w 58"/>
                              <a:gd name="T41" fmla="*/ 10 h 83"/>
                              <a:gd name="T42" fmla="*/ 47 w 58"/>
                              <a:gd name="T43" fmla="*/ 12 h 83"/>
                              <a:gd name="T44" fmla="*/ 53 w 58"/>
                              <a:gd name="T45" fmla="*/ 13 h 83"/>
                              <a:gd name="T46" fmla="*/ 53 w 58"/>
                              <a:gd name="T47" fmla="*/ 13 h 83"/>
                              <a:gd name="T48" fmla="*/ 55 w 58"/>
                              <a:gd name="T49" fmla="*/ 13 h 83"/>
                              <a:gd name="T50" fmla="*/ 56 w 58"/>
                              <a:gd name="T51" fmla="*/ 12 h 83"/>
                              <a:gd name="T52" fmla="*/ 58 w 58"/>
                              <a:gd name="T53" fmla="*/ 7 h 83"/>
                              <a:gd name="T54" fmla="*/ 58 w 58"/>
                              <a:gd name="T55" fmla="*/ 7 h 83"/>
                              <a:gd name="T56" fmla="*/ 58 w 58"/>
                              <a:gd name="T57" fmla="*/ 4 h 83"/>
                              <a:gd name="T58" fmla="*/ 55 w 58"/>
                              <a:gd name="T59" fmla="*/ 1 h 83"/>
                              <a:gd name="T60" fmla="*/ 52 w 58"/>
                              <a:gd name="T61" fmla="*/ 0 h 83"/>
                              <a:gd name="T62" fmla="*/ 47 w 58"/>
                              <a:gd name="T63" fmla="*/ 0 h 83"/>
                              <a:gd name="T64" fmla="*/ 47 w 58"/>
                              <a:gd name="T65" fmla="*/ 0 h 83"/>
                              <a:gd name="T66" fmla="*/ 41 w 58"/>
                              <a:gd name="T67" fmla="*/ 0 h 83"/>
                              <a:gd name="T68" fmla="*/ 37 w 58"/>
                              <a:gd name="T69" fmla="*/ 1 h 83"/>
                              <a:gd name="T70" fmla="*/ 28 w 58"/>
                              <a:gd name="T71" fmla="*/ 6 h 83"/>
                              <a:gd name="T72" fmla="*/ 19 w 58"/>
                              <a:gd name="T73" fmla="*/ 13 h 83"/>
                              <a:gd name="T74" fmla="*/ 13 w 58"/>
                              <a:gd name="T75" fmla="*/ 22 h 83"/>
                              <a:gd name="T76" fmla="*/ 7 w 58"/>
                              <a:gd name="T77" fmla="*/ 33 h 83"/>
                              <a:gd name="T78" fmla="*/ 3 w 58"/>
                              <a:gd name="T79" fmla="*/ 43 h 83"/>
                              <a:gd name="T80" fmla="*/ 0 w 58"/>
                              <a:gd name="T81" fmla="*/ 54 h 83"/>
                              <a:gd name="T82" fmla="*/ 0 w 58"/>
                              <a:gd name="T83" fmla="*/ 62 h 83"/>
                              <a:gd name="T84" fmla="*/ 0 w 58"/>
                              <a:gd name="T85" fmla="*/ 62 h 83"/>
                              <a:gd name="T86" fmla="*/ 0 w 58"/>
                              <a:gd name="T87" fmla="*/ 71 h 83"/>
                              <a:gd name="T88" fmla="*/ 4 w 58"/>
                              <a:gd name="T89" fmla="*/ 79 h 83"/>
                              <a:gd name="T90" fmla="*/ 10 w 58"/>
                              <a:gd name="T91" fmla="*/ 82 h 83"/>
                              <a:gd name="T92" fmla="*/ 18 w 58"/>
                              <a:gd name="T93" fmla="*/ 83 h 83"/>
                              <a:gd name="T94" fmla="*/ 18 w 58"/>
                              <a:gd name="T95" fmla="*/ 83 h 83"/>
                              <a:gd name="T96" fmla="*/ 25 w 58"/>
                              <a:gd name="T97" fmla="*/ 83 h 83"/>
                              <a:gd name="T98" fmla="*/ 34 w 58"/>
                              <a:gd name="T99" fmla="*/ 79 h 83"/>
                              <a:gd name="T100" fmla="*/ 41 w 58"/>
                              <a:gd name="T101" fmla="*/ 73 h 83"/>
                              <a:gd name="T102" fmla="*/ 50 w 58"/>
                              <a:gd name="T103" fmla="*/ 65 h 83"/>
                              <a:gd name="T104" fmla="*/ 47 w 58"/>
                              <a:gd name="T105" fmla="*/ 6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58" h="83">
                                <a:moveTo>
                                  <a:pt x="47" y="64"/>
                                </a:moveTo>
                                <a:lnTo>
                                  <a:pt x="47" y="64"/>
                                </a:lnTo>
                                <a:lnTo>
                                  <a:pt x="41" y="68"/>
                                </a:lnTo>
                                <a:lnTo>
                                  <a:pt x="36" y="73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6"/>
                                </a:lnTo>
                                <a:lnTo>
                                  <a:pt x="16" y="73"/>
                                </a:lnTo>
                                <a:lnTo>
                                  <a:pt x="13" y="67"/>
                                </a:lnTo>
                                <a:lnTo>
                                  <a:pt x="13" y="61"/>
                                </a:lnTo>
                                <a:lnTo>
                                  <a:pt x="15" y="48"/>
                                </a:lnTo>
                                <a:lnTo>
                                  <a:pt x="19" y="30"/>
                                </a:lnTo>
                                <a:lnTo>
                                  <a:pt x="22" y="21"/>
                                </a:lnTo>
                                <a:lnTo>
                                  <a:pt x="27" y="15"/>
                                </a:lnTo>
                                <a:lnTo>
                                  <a:pt x="31" y="9"/>
                                </a:lnTo>
                                <a:lnTo>
                                  <a:pt x="37" y="7"/>
                                </a:lnTo>
                                <a:lnTo>
                                  <a:pt x="40" y="9"/>
                                </a:lnTo>
                                <a:lnTo>
                                  <a:pt x="44" y="10"/>
                                </a:lnTo>
                                <a:lnTo>
                                  <a:pt x="47" y="12"/>
                                </a:lnTo>
                                <a:lnTo>
                                  <a:pt x="53" y="13"/>
                                </a:lnTo>
                                <a:lnTo>
                                  <a:pt x="55" y="13"/>
                                </a:lnTo>
                                <a:lnTo>
                                  <a:pt x="56" y="12"/>
                                </a:lnTo>
                                <a:lnTo>
                                  <a:pt x="58" y="7"/>
                                </a:lnTo>
                                <a:lnTo>
                                  <a:pt x="58" y="4"/>
                                </a:lnTo>
                                <a:lnTo>
                                  <a:pt x="55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41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6"/>
                                </a:lnTo>
                                <a:lnTo>
                                  <a:pt x="19" y="13"/>
                                </a:lnTo>
                                <a:lnTo>
                                  <a:pt x="13" y="22"/>
                                </a:lnTo>
                                <a:lnTo>
                                  <a:pt x="7" y="33"/>
                                </a:lnTo>
                                <a:lnTo>
                                  <a:pt x="3" y="43"/>
                                </a:lnTo>
                                <a:lnTo>
                                  <a:pt x="0" y="54"/>
                                </a:lnTo>
                                <a:lnTo>
                                  <a:pt x="0" y="62"/>
                                </a:lnTo>
                                <a:lnTo>
                                  <a:pt x="0" y="71"/>
                                </a:lnTo>
                                <a:lnTo>
                                  <a:pt x="4" y="79"/>
                                </a:lnTo>
                                <a:lnTo>
                                  <a:pt x="10" y="82"/>
                                </a:lnTo>
                                <a:lnTo>
                                  <a:pt x="18" y="83"/>
                                </a:lnTo>
                                <a:lnTo>
                                  <a:pt x="25" y="83"/>
                                </a:lnTo>
                                <a:lnTo>
                                  <a:pt x="34" y="79"/>
                                </a:lnTo>
                                <a:lnTo>
                                  <a:pt x="41" y="73"/>
                                </a:lnTo>
                                <a:lnTo>
                                  <a:pt x="50" y="65"/>
                                </a:lnTo>
                                <a:lnTo>
                                  <a:pt x="47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27"/>
                        <wps:cNvSpPr>
                          <a:spLocks noEditPoints="1"/>
                        </wps:cNvSpPr>
                        <wps:spPr bwMode="auto">
                          <a:xfrm>
                            <a:off x="730250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6 w 66"/>
                              <a:gd name="T1" fmla="*/ 65 h 83"/>
                              <a:gd name="T2" fmla="*/ 36 w 66"/>
                              <a:gd name="T3" fmla="*/ 76 h 83"/>
                              <a:gd name="T4" fmla="*/ 30 w 66"/>
                              <a:gd name="T5" fmla="*/ 76 h 83"/>
                              <a:gd name="T6" fmla="*/ 21 w 66"/>
                              <a:gd name="T7" fmla="*/ 74 h 83"/>
                              <a:gd name="T8" fmla="*/ 15 w 66"/>
                              <a:gd name="T9" fmla="*/ 67 h 83"/>
                              <a:gd name="T10" fmla="*/ 14 w 66"/>
                              <a:gd name="T11" fmla="*/ 56 h 83"/>
                              <a:gd name="T12" fmla="*/ 15 w 66"/>
                              <a:gd name="T13" fmla="*/ 45 h 83"/>
                              <a:gd name="T14" fmla="*/ 50 w 66"/>
                              <a:gd name="T15" fmla="*/ 33 h 83"/>
                              <a:gd name="T16" fmla="*/ 62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6 w 66"/>
                              <a:gd name="T23" fmla="*/ 0 h 83"/>
                              <a:gd name="T24" fmla="*/ 48 w 66"/>
                              <a:gd name="T25" fmla="*/ 0 h 83"/>
                              <a:gd name="T26" fmla="*/ 29 w 66"/>
                              <a:gd name="T27" fmla="*/ 4 h 83"/>
                              <a:gd name="T28" fmla="*/ 14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2 w 66"/>
                              <a:gd name="T35" fmla="*/ 67 h 83"/>
                              <a:gd name="T36" fmla="*/ 9 w 66"/>
                              <a:gd name="T37" fmla="*/ 79 h 83"/>
                              <a:gd name="T38" fmla="*/ 17 w 66"/>
                              <a:gd name="T39" fmla="*/ 83 h 83"/>
                              <a:gd name="T40" fmla="*/ 21 w 66"/>
                              <a:gd name="T41" fmla="*/ 83 h 83"/>
                              <a:gd name="T42" fmla="*/ 38 w 66"/>
                              <a:gd name="T43" fmla="*/ 80 h 83"/>
                              <a:gd name="T44" fmla="*/ 59 w 66"/>
                              <a:gd name="T45" fmla="*/ 68 h 83"/>
                              <a:gd name="T46" fmla="*/ 53 w 66"/>
                              <a:gd name="T47" fmla="*/ 12 h 83"/>
                              <a:gd name="T48" fmla="*/ 53 w 66"/>
                              <a:gd name="T49" fmla="*/ 16 h 83"/>
                              <a:gd name="T50" fmla="*/ 50 w 66"/>
                              <a:gd name="T51" fmla="*/ 25 h 83"/>
                              <a:gd name="T52" fmla="*/ 45 w 66"/>
                              <a:gd name="T53" fmla="*/ 30 h 83"/>
                              <a:gd name="T54" fmla="*/ 35 w 66"/>
                              <a:gd name="T55" fmla="*/ 36 h 83"/>
                              <a:gd name="T56" fmla="*/ 17 w 66"/>
                              <a:gd name="T57" fmla="*/ 42 h 83"/>
                              <a:gd name="T58" fmla="*/ 21 w 66"/>
                              <a:gd name="T59" fmla="*/ 25 h 83"/>
                              <a:gd name="T60" fmla="*/ 32 w 66"/>
                              <a:gd name="T61" fmla="*/ 9 h 83"/>
                              <a:gd name="T62" fmla="*/ 41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3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6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4" y="56"/>
                                </a:lnTo>
                                <a:lnTo>
                                  <a:pt x="15" y="45"/>
                                </a:lnTo>
                                <a:lnTo>
                                  <a:pt x="35" y="39"/>
                                </a:lnTo>
                                <a:lnTo>
                                  <a:pt x="50" y="33"/>
                                </a:lnTo>
                                <a:lnTo>
                                  <a:pt x="57" y="28"/>
                                </a:lnTo>
                                <a:lnTo>
                                  <a:pt x="62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2" y="3"/>
                                </a:lnTo>
                                <a:lnTo>
                                  <a:pt x="56" y="0"/>
                                </a:lnTo>
                                <a:lnTo>
                                  <a:pt x="48" y="0"/>
                                </a:lnTo>
                                <a:lnTo>
                                  <a:pt x="38" y="1"/>
                                </a:lnTo>
                                <a:lnTo>
                                  <a:pt x="29" y="4"/>
                                </a:lnTo>
                                <a:lnTo>
                                  <a:pt x="21" y="10"/>
                                </a:lnTo>
                                <a:lnTo>
                                  <a:pt x="14" y="19"/>
                                </a:lnTo>
                                <a:lnTo>
                                  <a:pt x="8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2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1" y="83"/>
                                </a:lnTo>
                                <a:lnTo>
                                  <a:pt x="29" y="83"/>
                                </a:lnTo>
                                <a:lnTo>
                                  <a:pt x="38" y="80"/>
                                </a:lnTo>
                                <a:lnTo>
                                  <a:pt x="48" y="74"/>
                                </a:lnTo>
                                <a:lnTo>
                                  <a:pt x="59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3" y="16"/>
                                </a:lnTo>
                                <a:lnTo>
                                  <a:pt x="51" y="21"/>
                                </a:lnTo>
                                <a:lnTo>
                                  <a:pt x="50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5" y="36"/>
                                </a:lnTo>
                                <a:lnTo>
                                  <a:pt x="27" y="39"/>
                                </a:lnTo>
                                <a:lnTo>
                                  <a:pt x="17" y="42"/>
                                </a:lnTo>
                                <a:lnTo>
                                  <a:pt x="21" y="25"/>
                                </a:lnTo>
                                <a:lnTo>
                                  <a:pt x="29" y="13"/>
                                </a:lnTo>
                                <a:lnTo>
                                  <a:pt x="32" y="9"/>
                                </a:lnTo>
                                <a:lnTo>
                                  <a:pt x="36" y="6"/>
                                </a:lnTo>
                                <a:lnTo>
                                  <a:pt x="41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3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28"/>
                        <wps:cNvSpPr>
                          <a:spLocks/>
                        </wps:cNvSpPr>
                        <wps:spPr bwMode="auto">
                          <a:xfrm>
                            <a:off x="791210" y="1063625"/>
                            <a:ext cx="84455" cy="115570"/>
                          </a:xfrm>
                          <a:custGeom>
                            <a:avLst/>
                            <a:gdLst>
                              <a:gd name="T0" fmla="*/ 57 w 133"/>
                              <a:gd name="T1" fmla="*/ 121 h 182"/>
                              <a:gd name="T2" fmla="*/ 54 w 133"/>
                              <a:gd name="T3" fmla="*/ 143 h 182"/>
                              <a:gd name="T4" fmla="*/ 45 w 133"/>
                              <a:gd name="T5" fmla="*/ 166 h 182"/>
                              <a:gd name="T6" fmla="*/ 42 w 133"/>
                              <a:gd name="T7" fmla="*/ 170 h 182"/>
                              <a:gd name="T8" fmla="*/ 28 w 133"/>
                              <a:gd name="T9" fmla="*/ 176 h 182"/>
                              <a:gd name="T10" fmla="*/ 22 w 133"/>
                              <a:gd name="T11" fmla="*/ 175 h 182"/>
                              <a:gd name="T12" fmla="*/ 13 w 133"/>
                              <a:gd name="T13" fmla="*/ 169 h 182"/>
                              <a:gd name="T14" fmla="*/ 7 w 133"/>
                              <a:gd name="T15" fmla="*/ 167 h 182"/>
                              <a:gd name="T16" fmla="*/ 3 w 133"/>
                              <a:gd name="T17" fmla="*/ 169 h 182"/>
                              <a:gd name="T18" fmla="*/ 0 w 133"/>
                              <a:gd name="T19" fmla="*/ 173 h 182"/>
                              <a:gd name="T20" fmla="*/ 1 w 133"/>
                              <a:gd name="T21" fmla="*/ 176 h 182"/>
                              <a:gd name="T22" fmla="*/ 10 w 133"/>
                              <a:gd name="T23" fmla="*/ 182 h 182"/>
                              <a:gd name="T24" fmla="*/ 16 w 133"/>
                              <a:gd name="T25" fmla="*/ 182 h 182"/>
                              <a:gd name="T26" fmla="*/ 33 w 133"/>
                              <a:gd name="T27" fmla="*/ 179 h 182"/>
                              <a:gd name="T28" fmla="*/ 48 w 133"/>
                              <a:gd name="T29" fmla="*/ 169 h 182"/>
                              <a:gd name="T30" fmla="*/ 61 w 133"/>
                              <a:gd name="T31" fmla="*/ 149 h 182"/>
                              <a:gd name="T32" fmla="*/ 71 w 133"/>
                              <a:gd name="T33" fmla="*/ 121 h 182"/>
                              <a:gd name="T34" fmla="*/ 100 w 133"/>
                              <a:gd name="T35" fmla="*/ 63 h 182"/>
                              <a:gd name="T36" fmla="*/ 83 w 133"/>
                              <a:gd name="T37" fmla="*/ 55 h 182"/>
                              <a:gd name="T38" fmla="*/ 89 w 133"/>
                              <a:gd name="T39" fmla="*/ 30 h 182"/>
                              <a:gd name="T40" fmla="*/ 97 w 133"/>
                              <a:gd name="T41" fmla="*/ 14 h 182"/>
                              <a:gd name="T42" fmla="*/ 107 w 133"/>
                              <a:gd name="T43" fmla="*/ 8 h 182"/>
                              <a:gd name="T44" fmla="*/ 112 w 133"/>
                              <a:gd name="T45" fmla="*/ 9 h 182"/>
                              <a:gd name="T46" fmla="*/ 122 w 133"/>
                              <a:gd name="T47" fmla="*/ 15 h 182"/>
                              <a:gd name="T48" fmla="*/ 127 w 133"/>
                              <a:gd name="T49" fmla="*/ 15 h 182"/>
                              <a:gd name="T50" fmla="*/ 131 w 133"/>
                              <a:gd name="T51" fmla="*/ 14 h 182"/>
                              <a:gd name="T52" fmla="*/ 133 w 133"/>
                              <a:gd name="T53" fmla="*/ 11 h 182"/>
                              <a:gd name="T54" fmla="*/ 133 w 133"/>
                              <a:gd name="T55" fmla="*/ 6 h 182"/>
                              <a:gd name="T56" fmla="*/ 124 w 133"/>
                              <a:gd name="T57" fmla="*/ 2 h 182"/>
                              <a:gd name="T58" fmla="*/ 118 w 133"/>
                              <a:gd name="T59" fmla="*/ 0 h 182"/>
                              <a:gd name="T60" fmla="*/ 104 w 133"/>
                              <a:gd name="T61" fmla="*/ 3 h 182"/>
                              <a:gd name="T62" fmla="*/ 92 w 133"/>
                              <a:gd name="T63" fmla="*/ 11 h 182"/>
                              <a:gd name="T64" fmla="*/ 83 w 133"/>
                              <a:gd name="T65" fmla="*/ 21 h 182"/>
                              <a:gd name="T66" fmla="*/ 73 w 133"/>
                              <a:gd name="T67" fmla="*/ 43 h 182"/>
                              <a:gd name="T68" fmla="*/ 70 w 133"/>
                              <a:gd name="T69" fmla="*/ 57 h 182"/>
                              <a:gd name="T70" fmla="*/ 54 w 133"/>
                              <a:gd name="T71" fmla="*/ 63 h 18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</a:cxnLst>
                            <a:rect l="0" t="0" r="r" b="b"/>
                            <a:pathLst>
                              <a:path w="133" h="182">
                                <a:moveTo>
                                  <a:pt x="68" y="63"/>
                                </a:moveTo>
                                <a:lnTo>
                                  <a:pt x="57" y="121"/>
                                </a:lnTo>
                                <a:lnTo>
                                  <a:pt x="54" y="143"/>
                                </a:lnTo>
                                <a:lnTo>
                                  <a:pt x="48" y="158"/>
                                </a:lnTo>
                                <a:lnTo>
                                  <a:pt x="45" y="166"/>
                                </a:lnTo>
                                <a:lnTo>
                                  <a:pt x="42" y="170"/>
                                </a:lnTo>
                                <a:lnTo>
                                  <a:pt x="36" y="175"/>
                                </a:lnTo>
                                <a:lnTo>
                                  <a:pt x="28" y="176"/>
                                </a:lnTo>
                                <a:lnTo>
                                  <a:pt x="22" y="175"/>
                                </a:lnTo>
                                <a:lnTo>
                                  <a:pt x="18" y="172"/>
                                </a:lnTo>
                                <a:lnTo>
                                  <a:pt x="13" y="169"/>
                                </a:lnTo>
                                <a:lnTo>
                                  <a:pt x="7" y="167"/>
                                </a:lnTo>
                                <a:lnTo>
                                  <a:pt x="4" y="167"/>
                                </a:lnTo>
                                <a:lnTo>
                                  <a:pt x="3" y="169"/>
                                </a:lnTo>
                                <a:lnTo>
                                  <a:pt x="1" y="170"/>
                                </a:lnTo>
                                <a:lnTo>
                                  <a:pt x="0" y="173"/>
                                </a:lnTo>
                                <a:lnTo>
                                  <a:pt x="1" y="176"/>
                                </a:lnTo>
                                <a:lnTo>
                                  <a:pt x="4" y="179"/>
                                </a:lnTo>
                                <a:lnTo>
                                  <a:pt x="10" y="182"/>
                                </a:lnTo>
                                <a:lnTo>
                                  <a:pt x="16" y="182"/>
                                </a:lnTo>
                                <a:lnTo>
                                  <a:pt x="25" y="182"/>
                                </a:lnTo>
                                <a:lnTo>
                                  <a:pt x="33" y="179"/>
                                </a:lnTo>
                                <a:lnTo>
                                  <a:pt x="40" y="175"/>
                                </a:lnTo>
                                <a:lnTo>
                                  <a:pt x="48" y="169"/>
                                </a:lnTo>
                                <a:lnTo>
                                  <a:pt x="55" y="160"/>
                                </a:lnTo>
                                <a:lnTo>
                                  <a:pt x="61" y="149"/>
                                </a:lnTo>
                                <a:lnTo>
                                  <a:pt x="67" y="137"/>
                                </a:lnTo>
                                <a:lnTo>
                                  <a:pt x="71" y="121"/>
                                </a:lnTo>
                                <a:lnTo>
                                  <a:pt x="82" y="63"/>
                                </a:lnTo>
                                <a:lnTo>
                                  <a:pt x="100" y="63"/>
                                </a:lnTo>
                                <a:lnTo>
                                  <a:pt x="101" y="55"/>
                                </a:lnTo>
                                <a:lnTo>
                                  <a:pt x="83" y="55"/>
                                </a:lnTo>
                                <a:lnTo>
                                  <a:pt x="89" y="30"/>
                                </a:lnTo>
                                <a:lnTo>
                                  <a:pt x="92" y="21"/>
                                </a:lnTo>
                                <a:lnTo>
                                  <a:pt x="97" y="14"/>
                                </a:lnTo>
                                <a:lnTo>
                                  <a:pt x="101" y="9"/>
                                </a:lnTo>
                                <a:lnTo>
                                  <a:pt x="107" y="8"/>
                                </a:lnTo>
                                <a:lnTo>
                                  <a:pt x="112" y="9"/>
                                </a:lnTo>
                                <a:lnTo>
                                  <a:pt x="118" y="12"/>
                                </a:lnTo>
                                <a:lnTo>
                                  <a:pt x="122" y="15"/>
                                </a:lnTo>
                                <a:lnTo>
                                  <a:pt x="127" y="15"/>
                                </a:lnTo>
                                <a:lnTo>
                                  <a:pt x="130" y="15"/>
                                </a:lnTo>
                                <a:lnTo>
                                  <a:pt x="131" y="14"/>
                                </a:lnTo>
                                <a:lnTo>
                                  <a:pt x="133" y="12"/>
                                </a:lnTo>
                                <a:lnTo>
                                  <a:pt x="133" y="11"/>
                                </a:lnTo>
                                <a:lnTo>
                                  <a:pt x="133" y="6"/>
                                </a:lnTo>
                                <a:lnTo>
                                  <a:pt x="128" y="3"/>
                                </a:lnTo>
                                <a:lnTo>
                                  <a:pt x="124" y="2"/>
                                </a:lnTo>
                                <a:lnTo>
                                  <a:pt x="118" y="0"/>
                                </a:lnTo>
                                <a:lnTo>
                                  <a:pt x="112" y="2"/>
                                </a:lnTo>
                                <a:lnTo>
                                  <a:pt x="104" y="3"/>
                                </a:lnTo>
                                <a:lnTo>
                                  <a:pt x="98" y="6"/>
                                </a:lnTo>
                                <a:lnTo>
                                  <a:pt x="92" y="11"/>
                                </a:lnTo>
                                <a:lnTo>
                                  <a:pt x="83" y="21"/>
                                </a:lnTo>
                                <a:lnTo>
                                  <a:pt x="77" y="31"/>
                                </a:lnTo>
                                <a:lnTo>
                                  <a:pt x="73" y="43"/>
                                </a:lnTo>
                                <a:lnTo>
                                  <a:pt x="70" y="57"/>
                                </a:lnTo>
                                <a:lnTo>
                                  <a:pt x="54" y="58"/>
                                </a:lnTo>
                                <a:lnTo>
                                  <a:pt x="54" y="63"/>
                                </a:lnTo>
                                <a:lnTo>
                                  <a:pt x="68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29"/>
                        <wps:cNvSpPr>
                          <a:spLocks noEditPoints="1"/>
                        </wps:cNvSpPr>
                        <wps:spPr bwMode="auto">
                          <a:xfrm>
                            <a:off x="85534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4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8 w 72"/>
                              <a:gd name="T13" fmla="*/ 62 h 83"/>
                              <a:gd name="T14" fmla="*/ 70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7 w 72"/>
                              <a:gd name="T21" fmla="*/ 10 h 83"/>
                              <a:gd name="T22" fmla="*/ 58 w 72"/>
                              <a:gd name="T23" fmla="*/ 1 h 83"/>
                              <a:gd name="T24" fmla="*/ 52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8 w 72"/>
                              <a:gd name="T35" fmla="*/ 31 h 83"/>
                              <a:gd name="T36" fmla="*/ 55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5 w 72"/>
                              <a:gd name="T59" fmla="*/ 7 h 83"/>
                              <a:gd name="T60" fmla="*/ 52 w 72"/>
                              <a:gd name="T61" fmla="*/ 15 h 83"/>
                              <a:gd name="T62" fmla="*/ 58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4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49" y="71"/>
                                </a:lnTo>
                                <a:lnTo>
                                  <a:pt x="58" y="62"/>
                                </a:lnTo>
                                <a:lnTo>
                                  <a:pt x="66" y="54"/>
                                </a:lnTo>
                                <a:lnTo>
                                  <a:pt x="70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7" y="10"/>
                                </a:lnTo>
                                <a:lnTo>
                                  <a:pt x="64" y="6"/>
                                </a:lnTo>
                                <a:lnTo>
                                  <a:pt x="58" y="1"/>
                                </a:lnTo>
                                <a:lnTo>
                                  <a:pt x="52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8" y="31"/>
                                </a:moveTo>
                                <a:lnTo>
                                  <a:pt x="58" y="31"/>
                                </a:lnTo>
                                <a:lnTo>
                                  <a:pt x="55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5" y="7"/>
                                </a:lnTo>
                                <a:lnTo>
                                  <a:pt x="48" y="9"/>
                                </a:lnTo>
                                <a:lnTo>
                                  <a:pt x="52" y="15"/>
                                </a:lnTo>
                                <a:lnTo>
                                  <a:pt x="57" y="22"/>
                                </a:lnTo>
                                <a:lnTo>
                                  <a:pt x="58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30"/>
                        <wps:cNvSpPr>
                          <a:spLocks/>
                        </wps:cNvSpPr>
                        <wps:spPr bwMode="auto">
                          <a:xfrm>
                            <a:off x="910590" y="1097915"/>
                            <a:ext cx="37465" cy="52705"/>
                          </a:xfrm>
                          <a:custGeom>
                            <a:avLst/>
                            <a:gdLst>
                              <a:gd name="T0" fmla="*/ 1 w 59"/>
                              <a:gd name="T1" fmla="*/ 24 h 83"/>
                              <a:gd name="T2" fmla="*/ 1 w 59"/>
                              <a:gd name="T3" fmla="*/ 24 h 83"/>
                              <a:gd name="T4" fmla="*/ 9 w 59"/>
                              <a:gd name="T5" fmla="*/ 16 h 83"/>
                              <a:gd name="T6" fmla="*/ 12 w 59"/>
                              <a:gd name="T7" fmla="*/ 13 h 83"/>
                              <a:gd name="T8" fmla="*/ 13 w 59"/>
                              <a:gd name="T9" fmla="*/ 13 h 83"/>
                              <a:gd name="T10" fmla="*/ 13 w 59"/>
                              <a:gd name="T11" fmla="*/ 13 h 83"/>
                              <a:gd name="T12" fmla="*/ 15 w 59"/>
                              <a:gd name="T13" fmla="*/ 13 h 83"/>
                              <a:gd name="T14" fmla="*/ 15 w 59"/>
                              <a:gd name="T15" fmla="*/ 15 h 83"/>
                              <a:gd name="T16" fmla="*/ 15 w 59"/>
                              <a:gd name="T17" fmla="*/ 21 h 83"/>
                              <a:gd name="T18" fmla="*/ 3 w 59"/>
                              <a:gd name="T19" fmla="*/ 80 h 83"/>
                              <a:gd name="T20" fmla="*/ 3 w 59"/>
                              <a:gd name="T21" fmla="*/ 80 h 83"/>
                              <a:gd name="T22" fmla="*/ 3 w 59"/>
                              <a:gd name="T23" fmla="*/ 83 h 83"/>
                              <a:gd name="T24" fmla="*/ 6 w 59"/>
                              <a:gd name="T25" fmla="*/ 83 h 83"/>
                              <a:gd name="T26" fmla="*/ 12 w 59"/>
                              <a:gd name="T27" fmla="*/ 83 h 83"/>
                              <a:gd name="T28" fmla="*/ 12 w 59"/>
                              <a:gd name="T29" fmla="*/ 83 h 83"/>
                              <a:gd name="T30" fmla="*/ 15 w 59"/>
                              <a:gd name="T31" fmla="*/ 83 h 83"/>
                              <a:gd name="T32" fmla="*/ 16 w 59"/>
                              <a:gd name="T33" fmla="*/ 82 h 83"/>
                              <a:gd name="T34" fmla="*/ 19 w 59"/>
                              <a:gd name="T35" fmla="*/ 67 h 83"/>
                              <a:gd name="T36" fmla="*/ 19 w 59"/>
                              <a:gd name="T37" fmla="*/ 67 h 83"/>
                              <a:gd name="T38" fmla="*/ 33 w 59"/>
                              <a:gd name="T39" fmla="*/ 34 h 83"/>
                              <a:gd name="T40" fmla="*/ 33 w 59"/>
                              <a:gd name="T41" fmla="*/ 34 h 83"/>
                              <a:gd name="T42" fmla="*/ 40 w 59"/>
                              <a:gd name="T43" fmla="*/ 21 h 83"/>
                              <a:gd name="T44" fmla="*/ 43 w 59"/>
                              <a:gd name="T45" fmla="*/ 16 h 83"/>
                              <a:gd name="T46" fmla="*/ 48 w 59"/>
                              <a:gd name="T47" fmla="*/ 15 h 83"/>
                              <a:gd name="T48" fmla="*/ 48 w 59"/>
                              <a:gd name="T49" fmla="*/ 15 h 83"/>
                              <a:gd name="T50" fmla="*/ 52 w 59"/>
                              <a:gd name="T51" fmla="*/ 15 h 83"/>
                              <a:gd name="T52" fmla="*/ 52 w 59"/>
                              <a:gd name="T53" fmla="*/ 15 h 83"/>
                              <a:gd name="T54" fmla="*/ 55 w 59"/>
                              <a:gd name="T55" fmla="*/ 15 h 83"/>
                              <a:gd name="T56" fmla="*/ 58 w 59"/>
                              <a:gd name="T57" fmla="*/ 12 h 83"/>
                              <a:gd name="T58" fmla="*/ 59 w 59"/>
                              <a:gd name="T59" fmla="*/ 6 h 83"/>
                              <a:gd name="T60" fmla="*/ 59 w 59"/>
                              <a:gd name="T61" fmla="*/ 6 h 83"/>
                              <a:gd name="T62" fmla="*/ 58 w 59"/>
                              <a:gd name="T63" fmla="*/ 1 h 83"/>
                              <a:gd name="T64" fmla="*/ 56 w 59"/>
                              <a:gd name="T65" fmla="*/ 0 h 83"/>
                              <a:gd name="T66" fmla="*/ 53 w 59"/>
                              <a:gd name="T67" fmla="*/ 0 h 83"/>
                              <a:gd name="T68" fmla="*/ 53 w 59"/>
                              <a:gd name="T69" fmla="*/ 0 h 83"/>
                              <a:gd name="T70" fmla="*/ 51 w 59"/>
                              <a:gd name="T71" fmla="*/ 0 h 83"/>
                              <a:gd name="T72" fmla="*/ 48 w 59"/>
                              <a:gd name="T73" fmla="*/ 3 h 83"/>
                              <a:gd name="T74" fmla="*/ 40 w 59"/>
                              <a:gd name="T75" fmla="*/ 10 h 83"/>
                              <a:gd name="T76" fmla="*/ 36 w 59"/>
                              <a:gd name="T77" fmla="*/ 19 h 83"/>
                              <a:gd name="T78" fmla="*/ 31 w 59"/>
                              <a:gd name="T79" fmla="*/ 28 h 83"/>
                              <a:gd name="T80" fmla="*/ 19 w 59"/>
                              <a:gd name="T81" fmla="*/ 55 h 83"/>
                              <a:gd name="T82" fmla="*/ 19 w 59"/>
                              <a:gd name="T83" fmla="*/ 55 h 83"/>
                              <a:gd name="T84" fmla="*/ 19 w 59"/>
                              <a:gd name="T85" fmla="*/ 58 h 83"/>
                              <a:gd name="T86" fmla="*/ 18 w 59"/>
                              <a:gd name="T87" fmla="*/ 58 h 83"/>
                              <a:gd name="T88" fmla="*/ 18 w 59"/>
                              <a:gd name="T89" fmla="*/ 55 h 83"/>
                              <a:gd name="T90" fmla="*/ 18 w 59"/>
                              <a:gd name="T91" fmla="*/ 55 h 83"/>
                              <a:gd name="T92" fmla="*/ 25 w 59"/>
                              <a:gd name="T93" fmla="*/ 27 h 83"/>
                              <a:gd name="T94" fmla="*/ 30 w 59"/>
                              <a:gd name="T95" fmla="*/ 6 h 83"/>
                              <a:gd name="T96" fmla="*/ 30 w 59"/>
                              <a:gd name="T97" fmla="*/ 6 h 83"/>
                              <a:gd name="T98" fmla="*/ 28 w 59"/>
                              <a:gd name="T99" fmla="*/ 1 h 83"/>
                              <a:gd name="T100" fmla="*/ 27 w 59"/>
                              <a:gd name="T101" fmla="*/ 0 h 83"/>
                              <a:gd name="T102" fmla="*/ 25 w 59"/>
                              <a:gd name="T103" fmla="*/ 0 h 83"/>
                              <a:gd name="T104" fmla="*/ 25 w 59"/>
                              <a:gd name="T105" fmla="*/ 0 h 83"/>
                              <a:gd name="T106" fmla="*/ 21 w 59"/>
                              <a:gd name="T107" fmla="*/ 1 h 83"/>
                              <a:gd name="T108" fmla="*/ 15 w 59"/>
                              <a:gd name="T109" fmla="*/ 6 h 83"/>
                              <a:gd name="T110" fmla="*/ 0 w 59"/>
                              <a:gd name="T111" fmla="*/ 21 h 83"/>
                              <a:gd name="T112" fmla="*/ 1 w 59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59" h="83">
                                <a:moveTo>
                                  <a:pt x="1" y="24"/>
                                </a:moveTo>
                                <a:lnTo>
                                  <a:pt x="1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3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6" y="82"/>
                                </a:lnTo>
                                <a:lnTo>
                                  <a:pt x="19" y="67"/>
                                </a:lnTo>
                                <a:lnTo>
                                  <a:pt x="33" y="34"/>
                                </a:lnTo>
                                <a:lnTo>
                                  <a:pt x="40" y="21"/>
                                </a:lnTo>
                                <a:lnTo>
                                  <a:pt x="43" y="16"/>
                                </a:lnTo>
                                <a:lnTo>
                                  <a:pt x="48" y="15"/>
                                </a:lnTo>
                                <a:lnTo>
                                  <a:pt x="52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59" y="6"/>
                                </a:lnTo>
                                <a:lnTo>
                                  <a:pt x="58" y="1"/>
                                </a:lnTo>
                                <a:lnTo>
                                  <a:pt x="56" y="0"/>
                                </a:lnTo>
                                <a:lnTo>
                                  <a:pt x="53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0" y="10"/>
                                </a:lnTo>
                                <a:lnTo>
                                  <a:pt x="36" y="19"/>
                                </a:lnTo>
                                <a:lnTo>
                                  <a:pt x="31" y="28"/>
                                </a:lnTo>
                                <a:lnTo>
                                  <a:pt x="19" y="55"/>
                                </a:lnTo>
                                <a:lnTo>
                                  <a:pt x="19" y="58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5" y="27"/>
                                </a:lnTo>
                                <a:lnTo>
                                  <a:pt x="30" y="6"/>
                                </a:lnTo>
                                <a:lnTo>
                                  <a:pt x="28" y="1"/>
                                </a:lnTo>
                                <a:lnTo>
                                  <a:pt x="27" y="0"/>
                                </a:lnTo>
                                <a:lnTo>
                                  <a:pt x="25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1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31"/>
                        <wps:cNvSpPr>
                          <a:spLocks noEditPoints="1"/>
                        </wps:cNvSpPr>
                        <wps:spPr bwMode="auto">
                          <a:xfrm>
                            <a:off x="987425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5 w 65"/>
                              <a:gd name="T1" fmla="*/ 65 h 83"/>
                              <a:gd name="T2" fmla="*/ 35 w 65"/>
                              <a:gd name="T3" fmla="*/ 76 h 83"/>
                              <a:gd name="T4" fmla="*/ 29 w 65"/>
                              <a:gd name="T5" fmla="*/ 76 h 83"/>
                              <a:gd name="T6" fmla="*/ 21 w 65"/>
                              <a:gd name="T7" fmla="*/ 74 h 83"/>
                              <a:gd name="T8" fmla="*/ 15 w 65"/>
                              <a:gd name="T9" fmla="*/ 67 h 83"/>
                              <a:gd name="T10" fmla="*/ 13 w 65"/>
                              <a:gd name="T11" fmla="*/ 56 h 83"/>
                              <a:gd name="T12" fmla="*/ 15 w 65"/>
                              <a:gd name="T13" fmla="*/ 45 h 83"/>
                              <a:gd name="T14" fmla="*/ 49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28 w 65"/>
                              <a:gd name="T27" fmla="*/ 4 h 83"/>
                              <a:gd name="T28" fmla="*/ 13 w 65"/>
                              <a:gd name="T29" fmla="*/ 19 h 83"/>
                              <a:gd name="T30" fmla="*/ 3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6 w 65"/>
                              <a:gd name="T39" fmla="*/ 83 h 83"/>
                              <a:gd name="T40" fmla="*/ 21 w 65"/>
                              <a:gd name="T41" fmla="*/ 83 h 83"/>
                              <a:gd name="T42" fmla="*/ 37 w 65"/>
                              <a:gd name="T43" fmla="*/ 80 h 83"/>
                              <a:gd name="T44" fmla="*/ 56 w 65"/>
                              <a:gd name="T45" fmla="*/ 68 h 83"/>
                              <a:gd name="T46" fmla="*/ 52 w 65"/>
                              <a:gd name="T47" fmla="*/ 12 h 83"/>
                              <a:gd name="T48" fmla="*/ 52 w 65"/>
                              <a:gd name="T49" fmla="*/ 16 h 83"/>
                              <a:gd name="T50" fmla="*/ 47 w 65"/>
                              <a:gd name="T51" fmla="*/ 25 h 83"/>
                              <a:gd name="T52" fmla="*/ 44 w 65"/>
                              <a:gd name="T53" fmla="*/ 30 h 83"/>
                              <a:gd name="T54" fmla="*/ 34 w 65"/>
                              <a:gd name="T55" fmla="*/ 36 h 83"/>
                              <a:gd name="T56" fmla="*/ 16 w 65"/>
                              <a:gd name="T57" fmla="*/ 42 h 83"/>
                              <a:gd name="T58" fmla="*/ 21 w 65"/>
                              <a:gd name="T59" fmla="*/ 25 h 83"/>
                              <a:gd name="T60" fmla="*/ 31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2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1" y="74"/>
                                </a:lnTo>
                                <a:lnTo>
                                  <a:pt x="35" y="76"/>
                                </a:lnTo>
                                <a:lnTo>
                                  <a:pt x="29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5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5" y="45"/>
                                </a:lnTo>
                                <a:lnTo>
                                  <a:pt x="34" y="39"/>
                                </a:lnTo>
                                <a:lnTo>
                                  <a:pt x="49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7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0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28" y="83"/>
                                </a:lnTo>
                                <a:lnTo>
                                  <a:pt x="37" y="80"/>
                                </a:lnTo>
                                <a:lnTo>
                                  <a:pt x="47" y="74"/>
                                </a:lnTo>
                                <a:lnTo>
                                  <a:pt x="56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2" y="12"/>
                                </a:moveTo>
                                <a:lnTo>
                                  <a:pt x="52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7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4" y="36"/>
                                </a:lnTo>
                                <a:lnTo>
                                  <a:pt x="26" y="39"/>
                                </a:lnTo>
                                <a:lnTo>
                                  <a:pt x="16" y="42"/>
                                </a:lnTo>
                                <a:lnTo>
                                  <a:pt x="21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5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7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2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32"/>
                        <wps:cNvSpPr>
                          <a:spLocks/>
                        </wps:cNvSpPr>
                        <wps:spPr bwMode="auto">
                          <a:xfrm>
                            <a:off x="1034415" y="1097915"/>
                            <a:ext cx="52070" cy="52705"/>
                          </a:xfrm>
                          <a:custGeom>
                            <a:avLst/>
                            <a:gdLst>
                              <a:gd name="T0" fmla="*/ 3 w 82"/>
                              <a:gd name="T1" fmla="*/ 24 h 83"/>
                              <a:gd name="T2" fmla="*/ 14 w 82"/>
                              <a:gd name="T3" fmla="*/ 15 h 83"/>
                              <a:gd name="T4" fmla="*/ 15 w 82"/>
                              <a:gd name="T5" fmla="*/ 13 h 83"/>
                              <a:gd name="T6" fmla="*/ 17 w 82"/>
                              <a:gd name="T7" fmla="*/ 19 h 83"/>
                              <a:gd name="T8" fmla="*/ 11 w 82"/>
                              <a:gd name="T9" fmla="*/ 56 h 83"/>
                              <a:gd name="T10" fmla="*/ 9 w 82"/>
                              <a:gd name="T11" fmla="*/ 74 h 83"/>
                              <a:gd name="T12" fmla="*/ 12 w 82"/>
                              <a:gd name="T13" fmla="*/ 83 h 83"/>
                              <a:gd name="T14" fmla="*/ 14 w 82"/>
                              <a:gd name="T15" fmla="*/ 83 h 83"/>
                              <a:gd name="T16" fmla="*/ 32 w 82"/>
                              <a:gd name="T17" fmla="*/ 76 h 83"/>
                              <a:gd name="T18" fmla="*/ 54 w 82"/>
                              <a:gd name="T19" fmla="*/ 56 h 83"/>
                              <a:gd name="T20" fmla="*/ 73 w 82"/>
                              <a:gd name="T21" fmla="*/ 33 h 83"/>
                              <a:gd name="T22" fmla="*/ 82 w 82"/>
                              <a:gd name="T23" fmla="*/ 16 h 83"/>
                              <a:gd name="T24" fmla="*/ 82 w 82"/>
                              <a:gd name="T25" fmla="*/ 12 h 83"/>
                              <a:gd name="T26" fmla="*/ 79 w 82"/>
                              <a:gd name="T27" fmla="*/ 3 h 83"/>
                              <a:gd name="T28" fmla="*/ 73 w 82"/>
                              <a:gd name="T29" fmla="*/ 0 h 83"/>
                              <a:gd name="T30" fmla="*/ 69 w 82"/>
                              <a:gd name="T31" fmla="*/ 0 h 83"/>
                              <a:gd name="T32" fmla="*/ 63 w 82"/>
                              <a:gd name="T33" fmla="*/ 6 h 83"/>
                              <a:gd name="T34" fmla="*/ 61 w 82"/>
                              <a:gd name="T35" fmla="*/ 9 h 83"/>
                              <a:gd name="T36" fmla="*/ 64 w 82"/>
                              <a:gd name="T37" fmla="*/ 13 h 83"/>
                              <a:gd name="T38" fmla="*/ 67 w 82"/>
                              <a:gd name="T39" fmla="*/ 16 h 83"/>
                              <a:gd name="T40" fmla="*/ 66 w 82"/>
                              <a:gd name="T41" fmla="*/ 27 h 83"/>
                              <a:gd name="T42" fmla="*/ 55 w 82"/>
                              <a:gd name="T43" fmla="*/ 46 h 83"/>
                              <a:gd name="T44" fmla="*/ 40 w 82"/>
                              <a:gd name="T45" fmla="*/ 62 h 83"/>
                              <a:gd name="T46" fmla="*/ 27 w 82"/>
                              <a:gd name="T47" fmla="*/ 73 h 83"/>
                              <a:gd name="T48" fmla="*/ 24 w 82"/>
                              <a:gd name="T49" fmla="*/ 74 h 83"/>
                              <a:gd name="T50" fmla="*/ 21 w 82"/>
                              <a:gd name="T51" fmla="*/ 71 h 83"/>
                              <a:gd name="T52" fmla="*/ 30 w 82"/>
                              <a:gd name="T53" fmla="*/ 18 h 83"/>
                              <a:gd name="T54" fmla="*/ 32 w 82"/>
                              <a:gd name="T55" fmla="*/ 6 h 83"/>
                              <a:gd name="T56" fmla="*/ 30 w 82"/>
                              <a:gd name="T57" fmla="*/ 1 h 83"/>
                              <a:gd name="T58" fmla="*/ 27 w 82"/>
                              <a:gd name="T59" fmla="*/ 0 h 83"/>
                              <a:gd name="T60" fmla="*/ 23 w 82"/>
                              <a:gd name="T61" fmla="*/ 1 h 83"/>
                              <a:gd name="T62" fmla="*/ 8 w 82"/>
                              <a:gd name="T63" fmla="*/ 13 h 83"/>
                              <a:gd name="T64" fmla="*/ 3 w 82"/>
                              <a:gd name="T65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</a:cxnLst>
                            <a:rect l="0" t="0" r="r" b="b"/>
                            <a:pathLst>
                              <a:path w="82" h="83">
                                <a:moveTo>
                                  <a:pt x="3" y="24"/>
                                </a:moveTo>
                                <a:lnTo>
                                  <a:pt x="3" y="24"/>
                                </a:lnTo>
                                <a:lnTo>
                                  <a:pt x="11" y="16"/>
                                </a:lnTo>
                                <a:lnTo>
                                  <a:pt x="14" y="15"/>
                                </a:lnTo>
                                <a:lnTo>
                                  <a:pt x="15" y="13"/>
                                </a:lnTo>
                                <a:lnTo>
                                  <a:pt x="17" y="15"/>
                                </a:lnTo>
                                <a:lnTo>
                                  <a:pt x="17" y="19"/>
                                </a:lnTo>
                                <a:lnTo>
                                  <a:pt x="11" y="56"/>
                                </a:lnTo>
                                <a:lnTo>
                                  <a:pt x="9" y="74"/>
                                </a:lnTo>
                                <a:lnTo>
                                  <a:pt x="11" y="82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21" y="82"/>
                                </a:lnTo>
                                <a:lnTo>
                                  <a:pt x="32" y="76"/>
                                </a:lnTo>
                                <a:lnTo>
                                  <a:pt x="42" y="67"/>
                                </a:lnTo>
                                <a:lnTo>
                                  <a:pt x="54" y="56"/>
                                </a:lnTo>
                                <a:lnTo>
                                  <a:pt x="64" y="45"/>
                                </a:lnTo>
                                <a:lnTo>
                                  <a:pt x="73" y="33"/>
                                </a:lnTo>
                                <a:lnTo>
                                  <a:pt x="79" y="22"/>
                                </a:lnTo>
                                <a:lnTo>
                                  <a:pt x="82" y="16"/>
                                </a:lnTo>
                                <a:lnTo>
                                  <a:pt x="82" y="12"/>
                                </a:lnTo>
                                <a:lnTo>
                                  <a:pt x="82" y="7"/>
                                </a:lnTo>
                                <a:lnTo>
                                  <a:pt x="79" y="3"/>
                                </a:lnTo>
                                <a:lnTo>
                                  <a:pt x="76" y="0"/>
                                </a:lnTo>
                                <a:lnTo>
                                  <a:pt x="73" y="0"/>
                                </a:lnTo>
                                <a:lnTo>
                                  <a:pt x="69" y="0"/>
                                </a:lnTo>
                                <a:lnTo>
                                  <a:pt x="66" y="3"/>
                                </a:lnTo>
                                <a:lnTo>
                                  <a:pt x="63" y="6"/>
                                </a:lnTo>
                                <a:lnTo>
                                  <a:pt x="61" y="9"/>
                                </a:lnTo>
                                <a:lnTo>
                                  <a:pt x="63" y="12"/>
                                </a:lnTo>
                                <a:lnTo>
                                  <a:pt x="64" y="13"/>
                                </a:lnTo>
                                <a:lnTo>
                                  <a:pt x="67" y="15"/>
                                </a:lnTo>
                                <a:lnTo>
                                  <a:pt x="67" y="16"/>
                                </a:lnTo>
                                <a:lnTo>
                                  <a:pt x="66" y="27"/>
                                </a:lnTo>
                                <a:lnTo>
                                  <a:pt x="61" y="37"/>
                                </a:lnTo>
                                <a:lnTo>
                                  <a:pt x="55" y="46"/>
                                </a:lnTo>
                                <a:lnTo>
                                  <a:pt x="48" y="55"/>
                                </a:lnTo>
                                <a:lnTo>
                                  <a:pt x="40" y="62"/>
                                </a:lnTo>
                                <a:lnTo>
                                  <a:pt x="33" y="68"/>
                                </a:lnTo>
                                <a:lnTo>
                                  <a:pt x="27" y="73"/>
                                </a:lnTo>
                                <a:lnTo>
                                  <a:pt x="24" y="74"/>
                                </a:lnTo>
                                <a:lnTo>
                                  <a:pt x="23" y="73"/>
                                </a:lnTo>
                                <a:lnTo>
                                  <a:pt x="21" y="71"/>
                                </a:lnTo>
                                <a:lnTo>
                                  <a:pt x="23" y="64"/>
                                </a:lnTo>
                                <a:lnTo>
                                  <a:pt x="30" y="18"/>
                                </a:lnTo>
                                <a:lnTo>
                                  <a:pt x="32" y="6"/>
                                </a:lnTo>
                                <a:lnTo>
                                  <a:pt x="30" y="1"/>
                                </a:lnTo>
                                <a:lnTo>
                                  <a:pt x="29" y="0"/>
                                </a:lnTo>
                                <a:lnTo>
                                  <a:pt x="27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3"/>
                                </a:lnTo>
                                <a:lnTo>
                                  <a:pt x="0" y="22"/>
                                </a:lnTo>
                                <a:lnTo>
                                  <a:pt x="3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33"/>
                        <wps:cNvSpPr>
                          <a:spLocks noEditPoints="1"/>
                        </wps:cNvSpPr>
                        <wps:spPr bwMode="auto">
                          <a:xfrm>
                            <a:off x="1089660" y="1097915"/>
                            <a:ext cx="41275" cy="52705"/>
                          </a:xfrm>
                          <a:custGeom>
                            <a:avLst/>
                            <a:gdLst>
                              <a:gd name="T0" fmla="*/ 56 w 65"/>
                              <a:gd name="T1" fmla="*/ 65 h 83"/>
                              <a:gd name="T2" fmla="*/ 36 w 65"/>
                              <a:gd name="T3" fmla="*/ 76 h 83"/>
                              <a:gd name="T4" fmla="*/ 31 w 65"/>
                              <a:gd name="T5" fmla="*/ 76 h 83"/>
                              <a:gd name="T6" fmla="*/ 21 w 65"/>
                              <a:gd name="T7" fmla="*/ 74 h 83"/>
                              <a:gd name="T8" fmla="*/ 16 w 65"/>
                              <a:gd name="T9" fmla="*/ 67 h 83"/>
                              <a:gd name="T10" fmla="*/ 15 w 65"/>
                              <a:gd name="T11" fmla="*/ 56 h 83"/>
                              <a:gd name="T12" fmla="*/ 16 w 65"/>
                              <a:gd name="T13" fmla="*/ 45 h 83"/>
                              <a:gd name="T14" fmla="*/ 50 w 65"/>
                              <a:gd name="T15" fmla="*/ 33 h 83"/>
                              <a:gd name="T16" fmla="*/ 61 w 65"/>
                              <a:gd name="T17" fmla="*/ 24 h 83"/>
                              <a:gd name="T18" fmla="*/ 65 w 65"/>
                              <a:gd name="T19" fmla="*/ 13 h 83"/>
                              <a:gd name="T20" fmla="*/ 64 w 65"/>
                              <a:gd name="T21" fmla="*/ 7 h 83"/>
                              <a:gd name="T22" fmla="*/ 55 w 65"/>
                              <a:gd name="T23" fmla="*/ 0 h 83"/>
                              <a:gd name="T24" fmla="*/ 47 w 65"/>
                              <a:gd name="T25" fmla="*/ 0 h 83"/>
                              <a:gd name="T26" fmla="*/ 30 w 65"/>
                              <a:gd name="T27" fmla="*/ 4 h 83"/>
                              <a:gd name="T28" fmla="*/ 13 w 65"/>
                              <a:gd name="T29" fmla="*/ 19 h 83"/>
                              <a:gd name="T30" fmla="*/ 4 w 65"/>
                              <a:gd name="T31" fmla="*/ 37 h 83"/>
                              <a:gd name="T32" fmla="*/ 0 w 65"/>
                              <a:gd name="T33" fmla="*/ 56 h 83"/>
                              <a:gd name="T34" fmla="*/ 1 w 65"/>
                              <a:gd name="T35" fmla="*/ 67 h 83"/>
                              <a:gd name="T36" fmla="*/ 9 w 65"/>
                              <a:gd name="T37" fmla="*/ 79 h 83"/>
                              <a:gd name="T38" fmla="*/ 18 w 65"/>
                              <a:gd name="T39" fmla="*/ 83 h 83"/>
                              <a:gd name="T40" fmla="*/ 22 w 65"/>
                              <a:gd name="T41" fmla="*/ 83 h 83"/>
                              <a:gd name="T42" fmla="*/ 39 w 65"/>
                              <a:gd name="T43" fmla="*/ 80 h 83"/>
                              <a:gd name="T44" fmla="*/ 58 w 65"/>
                              <a:gd name="T45" fmla="*/ 68 h 83"/>
                              <a:gd name="T46" fmla="*/ 53 w 65"/>
                              <a:gd name="T47" fmla="*/ 12 h 83"/>
                              <a:gd name="T48" fmla="*/ 52 w 65"/>
                              <a:gd name="T49" fmla="*/ 16 h 83"/>
                              <a:gd name="T50" fmla="*/ 49 w 65"/>
                              <a:gd name="T51" fmla="*/ 25 h 83"/>
                              <a:gd name="T52" fmla="*/ 44 w 65"/>
                              <a:gd name="T53" fmla="*/ 30 h 83"/>
                              <a:gd name="T54" fmla="*/ 36 w 65"/>
                              <a:gd name="T55" fmla="*/ 36 h 83"/>
                              <a:gd name="T56" fmla="*/ 16 w 65"/>
                              <a:gd name="T57" fmla="*/ 42 h 83"/>
                              <a:gd name="T58" fmla="*/ 22 w 65"/>
                              <a:gd name="T59" fmla="*/ 25 h 83"/>
                              <a:gd name="T60" fmla="*/ 33 w 65"/>
                              <a:gd name="T61" fmla="*/ 9 h 83"/>
                              <a:gd name="T62" fmla="*/ 40 w 65"/>
                              <a:gd name="T63" fmla="*/ 4 h 83"/>
                              <a:gd name="T64" fmla="*/ 44 w 65"/>
                              <a:gd name="T65" fmla="*/ 4 h 83"/>
                              <a:gd name="T66" fmla="*/ 50 w 65"/>
                              <a:gd name="T67" fmla="*/ 6 h 83"/>
                              <a:gd name="T68" fmla="*/ 53 w 65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5" h="83">
                                <a:moveTo>
                                  <a:pt x="56" y="65"/>
                                </a:moveTo>
                                <a:lnTo>
                                  <a:pt x="56" y="65"/>
                                </a:lnTo>
                                <a:lnTo>
                                  <a:pt x="41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5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0" y="33"/>
                                </a:lnTo>
                                <a:lnTo>
                                  <a:pt x="56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5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1"/>
                                </a:lnTo>
                                <a:lnTo>
                                  <a:pt x="30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4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8" y="83"/>
                                </a:lnTo>
                                <a:lnTo>
                                  <a:pt x="22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7" y="74"/>
                                </a:lnTo>
                                <a:lnTo>
                                  <a:pt x="58" y="68"/>
                                </a:lnTo>
                                <a:lnTo>
                                  <a:pt x="56" y="65"/>
                                </a:lnTo>
                                <a:close/>
                                <a:moveTo>
                                  <a:pt x="53" y="12"/>
                                </a:moveTo>
                                <a:lnTo>
                                  <a:pt x="53" y="12"/>
                                </a:lnTo>
                                <a:lnTo>
                                  <a:pt x="52" y="16"/>
                                </a:lnTo>
                                <a:lnTo>
                                  <a:pt x="50" y="21"/>
                                </a:lnTo>
                                <a:lnTo>
                                  <a:pt x="49" y="25"/>
                                </a:lnTo>
                                <a:lnTo>
                                  <a:pt x="44" y="30"/>
                                </a:lnTo>
                                <a:lnTo>
                                  <a:pt x="41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3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4" y="4"/>
                                </a:lnTo>
                                <a:lnTo>
                                  <a:pt x="49" y="4"/>
                                </a:lnTo>
                                <a:lnTo>
                                  <a:pt x="50" y="6"/>
                                </a:lnTo>
                                <a:lnTo>
                                  <a:pt x="52" y="9"/>
                                </a:lnTo>
                                <a:lnTo>
                                  <a:pt x="53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Freeform 34"/>
                        <wps:cNvSpPr>
                          <a:spLocks/>
                        </wps:cNvSpPr>
                        <wps:spPr bwMode="auto">
                          <a:xfrm>
                            <a:off x="1138555" y="1097915"/>
                            <a:ext cx="38100" cy="52705"/>
                          </a:xfrm>
                          <a:custGeom>
                            <a:avLst/>
                            <a:gdLst>
                              <a:gd name="T0" fmla="*/ 2 w 60"/>
                              <a:gd name="T1" fmla="*/ 24 h 83"/>
                              <a:gd name="T2" fmla="*/ 2 w 60"/>
                              <a:gd name="T3" fmla="*/ 24 h 83"/>
                              <a:gd name="T4" fmla="*/ 9 w 60"/>
                              <a:gd name="T5" fmla="*/ 16 h 83"/>
                              <a:gd name="T6" fmla="*/ 12 w 60"/>
                              <a:gd name="T7" fmla="*/ 13 h 83"/>
                              <a:gd name="T8" fmla="*/ 14 w 60"/>
                              <a:gd name="T9" fmla="*/ 13 h 83"/>
                              <a:gd name="T10" fmla="*/ 14 w 60"/>
                              <a:gd name="T11" fmla="*/ 13 h 83"/>
                              <a:gd name="T12" fmla="*/ 15 w 60"/>
                              <a:gd name="T13" fmla="*/ 13 h 83"/>
                              <a:gd name="T14" fmla="*/ 15 w 60"/>
                              <a:gd name="T15" fmla="*/ 15 h 83"/>
                              <a:gd name="T16" fmla="*/ 15 w 60"/>
                              <a:gd name="T17" fmla="*/ 21 h 83"/>
                              <a:gd name="T18" fmla="*/ 3 w 60"/>
                              <a:gd name="T19" fmla="*/ 80 h 83"/>
                              <a:gd name="T20" fmla="*/ 3 w 60"/>
                              <a:gd name="T21" fmla="*/ 80 h 83"/>
                              <a:gd name="T22" fmla="*/ 3 w 60"/>
                              <a:gd name="T23" fmla="*/ 83 h 83"/>
                              <a:gd name="T24" fmla="*/ 6 w 60"/>
                              <a:gd name="T25" fmla="*/ 83 h 83"/>
                              <a:gd name="T26" fmla="*/ 12 w 60"/>
                              <a:gd name="T27" fmla="*/ 83 h 83"/>
                              <a:gd name="T28" fmla="*/ 12 w 60"/>
                              <a:gd name="T29" fmla="*/ 83 h 83"/>
                              <a:gd name="T30" fmla="*/ 15 w 60"/>
                              <a:gd name="T31" fmla="*/ 83 h 83"/>
                              <a:gd name="T32" fmla="*/ 17 w 60"/>
                              <a:gd name="T33" fmla="*/ 82 h 83"/>
                              <a:gd name="T34" fmla="*/ 20 w 60"/>
                              <a:gd name="T35" fmla="*/ 67 h 83"/>
                              <a:gd name="T36" fmla="*/ 20 w 60"/>
                              <a:gd name="T37" fmla="*/ 67 h 83"/>
                              <a:gd name="T38" fmla="*/ 33 w 60"/>
                              <a:gd name="T39" fmla="*/ 34 h 83"/>
                              <a:gd name="T40" fmla="*/ 33 w 60"/>
                              <a:gd name="T41" fmla="*/ 34 h 83"/>
                              <a:gd name="T42" fmla="*/ 41 w 60"/>
                              <a:gd name="T43" fmla="*/ 21 h 83"/>
                              <a:gd name="T44" fmla="*/ 44 w 60"/>
                              <a:gd name="T45" fmla="*/ 16 h 83"/>
                              <a:gd name="T46" fmla="*/ 48 w 60"/>
                              <a:gd name="T47" fmla="*/ 15 h 83"/>
                              <a:gd name="T48" fmla="*/ 48 w 60"/>
                              <a:gd name="T49" fmla="*/ 15 h 83"/>
                              <a:gd name="T50" fmla="*/ 53 w 60"/>
                              <a:gd name="T51" fmla="*/ 15 h 83"/>
                              <a:gd name="T52" fmla="*/ 53 w 60"/>
                              <a:gd name="T53" fmla="*/ 15 h 83"/>
                              <a:gd name="T54" fmla="*/ 55 w 60"/>
                              <a:gd name="T55" fmla="*/ 15 h 83"/>
                              <a:gd name="T56" fmla="*/ 58 w 60"/>
                              <a:gd name="T57" fmla="*/ 12 h 83"/>
                              <a:gd name="T58" fmla="*/ 60 w 60"/>
                              <a:gd name="T59" fmla="*/ 6 h 83"/>
                              <a:gd name="T60" fmla="*/ 60 w 60"/>
                              <a:gd name="T61" fmla="*/ 6 h 83"/>
                              <a:gd name="T62" fmla="*/ 58 w 60"/>
                              <a:gd name="T63" fmla="*/ 1 h 83"/>
                              <a:gd name="T64" fmla="*/ 57 w 60"/>
                              <a:gd name="T65" fmla="*/ 0 h 83"/>
                              <a:gd name="T66" fmla="*/ 54 w 60"/>
                              <a:gd name="T67" fmla="*/ 0 h 83"/>
                              <a:gd name="T68" fmla="*/ 54 w 60"/>
                              <a:gd name="T69" fmla="*/ 0 h 83"/>
                              <a:gd name="T70" fmla="*/ 51 w 60"/>
                              <a:gd name="T71" fmla="*/ 0 h 83"/>
                              <a:gd name="T72" fmla="*/ 48 w 60"/>
                              <a:gd name="T73" fmla="*/ 3 h 83"/>
                              <a:gd name="T74" fmla="*/ 41 w 60"/>
                              <a:gd name="T75" fmla="*/ 10 h 83"/>
                              <a:gd name="T76" fmla="*/ 35 w 60"/>
                              <a:gd name="T77" fmla="*/ 19 h 83"/>
                              <a:gd name="T78" fmla="*/ 32 w 60"/>
                              <a:gd name="T79" fmla="*/ 28 h 83"/>
                              <a:gd name="T80" fmla="*/ 20 w 60"/>
                              <a:gd name="T81" fmla="*/ 55 h 83"/>
                              <a:gd name="T82" fmla="*/ 20 w 60"/>
                              <a:gd name="T83" fmla="*/ 55 h 83"/>
                              <a:gd name="T84" fmla="*/ 18 w 60"/>
                              <a:gd name="T85" fmla="*/ 58 h 83"/>
                              <a:gd name="T86" fmla="*/ 18 w 60"/>
                              <a:gd name="T87" fmla="*/ 58 h 83"/>
                              <a:gd name="T88" fmla="*/ 18 w 60"/>
                              <a:gd name="T89" fmla="*/ 55 h 83"/>
                              <a:gd name="T90" fmla="*/ 18 w 60"/>
                              <a:gd name="T91" fmla="*/ 55 h 83"/>
                              <a:gd name="T92" fmla="*/ 26 w 60"/>
                              <a:gd name="T93" fmla="*/ 27 h 83"/>
                              <a:gd name="T94" fmla="*/ 30 w 60"/>
                              <a:gd name="T95" fmla="*/ 6 h 83"/>
                              <a:gd name="T96" fmla="*/ 30 w 60"/>
                              <a:gd name="T97" fmla="*/ 6 h 83"/>
                              <a:gd name="T98" fmla="*/ 29 w 60"/>
                              <a:gd name="T99" fmla="*/ 1 h 83"/>
                              <a:gd name="T100" fmla="*/ 27 w 60"/>
                              <a:gd name="T101" fmla="*/ 0 h 83"/>
                              <a:gd name="T102" fmla="*/ 26 w 60"/>
                              <a:gd name="T103" fmla="*/ 0 h 83"/>
                              <a:gd name="T104" fmla="*/ 26 w 60"/>
                              <a:gd name="T105" fmla="*/ 0 h 83"/>
                              <a:gd name="T106" fmla="*/ 21 w 60"/>
                              <a:gd name="T107" fmla="*/ 1 h 83"/>
                              <a:gd name="T108" fmla="*/ 15 w 60"/>
                              <a:gd name="T109" fmla="*/ 6 h 83"/>
                              <a:gd name="T110" fmla="*/ 0 w 60"/>
                              <a:gd name="T111" fmla="*/ 21 h 83"/>
                              <a:gd name="T112" fmla="*/ 2 w 60"/>
                              <a:gd name="T113" fmla="*/ 24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60" h="83">
                                <a:moveTo>
                                  <a:pt x="2" y="24"/>
                                </a:moveTo>
                                <a:lnTo>
                                  <a:pt x="2" y="24"/>
                                </a:lnTo>
                                <a:lnTo>
                                  <a:pt x="9" y="16"/>
                                </a:lnTo>
                                <a:lnTo>
                                  <a:pt x="12" y="13"/>
                                </a:lnTo>
                                <a:lnTo>
                                  <a:pt x="14" y="13"/>
                                </a:lnTo>
                                <a:lnTo>
                                  <a:pt x="15" y="13"/>
                                </a:lnTo>
                                <a:lnTo>
                                  <a:pt x="15" y="15"/>
                                </a:lnTo>
                                <a:lnTo>
                                  <a:pt x="15" y="21"/>
                                </a:lnTo>
                                <a:lnTo>
                                  <a:pt x="3" y="80"/>
                                </a:lnTo>
                                <a:lnTo>
                                  <a:pt x="3" y="83"/>
                                </a:lnTo>
                                <a:lnTo>
                                  <a:pt x="6" y="83"/>
                                </a:lnTo>
                                <a:lnTo>
                                  <a:pt x="12" y="83"/>
                                </a:lnTo>
                                <a:lnTo>
                                  <a:pt x="15" y="83"/>
                                </a:lnTo>
                                <a:lnTo>
                                  <a:pt x="17" y="82"/>
                                </a:lnTo>
                                <a:lnTo>
                                  <a:pt x="20" y="67"/>
                                </a:lnTo>
                                <a:lnTo>
                                  <a:pt x="33" y="34"/>
                                </a:lnTo>
                                <a:lnTo>
                                  <a:pt x="41" y="21"/>
                                </a:lnTo>
                                <a:lnTo>
                                  <a:pt x="44" y="16"/>
                                </a:lnTo>
                                <a:lnTo>
                                  <a:pt x="48" y="15"/>
                                </a:lnTo>
                                <a:lnTo>
                                  <a:pt x="53" y="15"/>
                                </a:lnTo>
                                <a:lnTo>
                                  <a:pt x="55" y="15"/>
                                </a:lnTo>
                                <a:lnTo>
                                  <a:pt x="58" y="12"/>
                                </a:lnTo>
                                <a:lnTo>
                                  <a:pt x="60" y="6"/>
                                </a:lnTo>
                                <a:lnTo>
                                  <a:pt x="58" y="1"/>
                                </a:lnTo>
                                <a:lnTo>
                                  <a:pt x="57" y="0"/>
                                </a:lnTo>
                                <a:lnTo>
                                  <a:pt x="54" y="0"/>
                                </a:lnTo>
                                <a:lnTo>
                                  <a:pt x="51" y="0"/>
                                </a:lnTo>
                                <a:lnTo>
                                  <a:pt x="48" y="3"/>
                                </a:lnTo>
                                <a:lnTo>
                                  <a:pt x="41" y="10"/>
                                </a:lnTo>
                                <a:lnTo>
                                  <a:pt x="35" y="19"/>
                                </a:lnTo>
                                <a:lnTo>
                                  <a:pt x="32" y="28"/>
                                </a:lnTo>
                                <a:lnTo>
                                  <a:pt x="20" y="55"/>
                                </a:lnTo>
                                <a:lnTo>
                                  <a:pt x="18" y="58"/>
                                </a:lnTo>
                                <a:lnTo>
                                  <a:pt x="18" y="55"/>
                                </a:lnTo>
                                <a:lnTo>
                                  <a:pt x="26" y="27"/>
                                </a:lnTo>
                                <a:lnTo>
                                  <a:pt x="30" y="6"/>
                                </a:lnTo>
                                <a:lnTo>
                                  <a:pt x="29" y="1"/>
                                </a:lnTo>
                                <a:lnTo>
                                  <a:pt x="27" y="0"/>
                                </a:lnTo>
                                <a:lnTo>
                                  <a:pt x="26" y="0"/>
                                </a:lnTo>
                                <a:lnTo>
                                  <a:pt x="21" y="1"/>
                                </a:lnTo>
                                <a:lnTo>
                                  <a:pt x="15" y="6"/>
                                </a:lnTo>
                                <a:lnTo>
                                  <a:pt x="0" y="21"/>
                                </a:lnTo>
                                <a:lnTo>
                                  <a:pt x="2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Freeform 35"/>
                        <wps:cNvSpPr>
                          <a:spLocks/>
                        </wps:cNvSpPr>
                        <wps:spPr bwMode="auto">
                          <a:xfrm>
                            <a:off x="1176655" y="1097915"/>
                            <a:ext cx="57785" cy="80645"/>
                          </a:xfrm>
                          <a:custGeom>
                            <a:avLst/>
                            <a:gdLst>
                              <a:gd name="T0" fmla="*/ 7 w 91"/>
                              <a:gd name="T1" fmla="*/ 22 h 127"/>
                              <a:gd name="T2" fmla="*/ 21 w 91"/>
                              <a:gd name="T3" fmla="*/ 10 h 127"/>
                              <a:gd name="T4" fmla="*/ 24 w 91"/>
                              <a:gd name="T5" fmla="*/ 9 h 127"/>
                              <a:gd name="T6" fmla="*/ 27 w 91"/>
                              <a:gd name="T7" fmla="*/ 15 h 127"/>
                              <a:gd name="T8" fmla="*/ 34 w 91"/>
                              <a:gd name="T9" fmla="*/ 51 h 127"/>
                              <a:gd name="T10" fmla="*/ 36 w 91"/>
                              <a:gd name="T11" fmla="*/ 68 h 127"/>
                              <a:gd name="T12" fmla="*/ 33 w 91"/>
                              <a:gd name="T13" fmla="*/ 85 h 127"/>
                              <a:gd name="T14" fmla="*/ 19 w 91"/>
                              <a:gd name="T15" fmla="*/ 115 h 127"/>
                              <a:gd name="T16" fmla="*/ 15 w 91"/>
                              <a:gd name="T17" fmla="*/ 121 h 127"/>
                              <a:gd name="T18" fmla="*/ 1 w 91"/>
                              <a:gd name="T19" fmla="*/ 124 h 127"/>
                              <a:gd name="T20" fmla="*/ 45 w 91"/>
                              <a:gd name="T21" fmla="*/ 127 h 127"/>
                              <a:gd name="T22" fmla="*/ 46 w 91"/>
                              <a:gd name="T23" fmla="*/ 124 h 127"/>
                              <a:gd name="T24" fmla="*/ 33 w 91"/>
                              <a:gd name="T25" fmla="*/ 122 h 127"/>
                              <a:gd name="T26" fmla="*/ 33 w 91"/>
                              <a:gd name="T27" fmla="*/ 119 h 127"/>
                              <a:gd name="T28" fmla="*/ 40 w 91"/>
                              <a:gd name="T29" fmla="*/ 103 h 127"/>
                              <a:gd name="T30" fmla="*/ 49 w 91"/>
                              <a:gd name="T31" fmla="*/ 82 h 127"/>
                              <a:gd name="T32" fmla="*/ 60 w 91"/>
                              <a:gd name="T33" fmla="*/ 62 h 127"/>
                              <a:gd name="T34" fmla="*/ 86 w 91"/>
                              <a:gd name="T35" fmla="*/ 25 h 127"/>
                              <a:gd name="T36" fmla="*/ 91 w 91"/>
                              <a:gd name="T37" fmla="*/ 9 h 127"/>
                              <a:gd name="T38" fmla="*/ 89 w 91"/>
                              <a:gd name="T39" fmla="*/ 6 h 127"/>
                              <a:gd name="T40" fmla="*/ 85 w 91"/>
                              <a:gd name="T41" fmla="*/ 0 h 127"/>
                              <a:gd name="T42" fmla="*/ 82 w 91"/>
                              <a:gd name="T43" fmla="*/ 0 h 127"/>
                              <a:gd name="T44" fmla="*/ 76 w 91"/>
                              <a:gd name="T45" fmla="*/ 1 h 127"/>
                              <a:gd name="T46" fmla="*/ 73 w 91"/>
                              <a:gd name="T47" fmla="*/ 7 h 127"/>
                              <a:gd name="T48" fmla="*/ 75 w 91"/>
                              <a:gd name="T49" fmla="*/ 10 h 127"/>
                              <a:gd name="T50" fmla="*/ 76 w 91"/>
                              <a:gd name="T51" fmla="*/ 13 h 127"/>
                              <a:gd name="T52" fmla="*/ 78 w 91"/>
                              <a:gd name="T53" fmla="*/ 15 h 127"/>
                              <a:gd name="T54" fmla="*/ 67 w 91"/>
                              <a:gd name="T55" fmla="*/ 42 h 127"/>
                              <a:gd name="T56" fmla="*/ 48 w 91"/>
                              <a:gd name="T57" fmla="*/ 74 h 127"/>
                              <a:gd name="T58" fmla="*/ 48 w 91"/>
                              <a:gd name="T59" fmla="*/ 74 h 127"/>
                              <a:gd name="T60" fmla="*/ 42 w 91"/>
                              <a:gd name="T61" fmla="*/ 22 h 127"/>
                              <a:gd name="T62" fmla="*/ 33 w 91"/>
                              <a:gd name="T63" fmla="*/ 1 h 127"/>
                              <a:gd name="T64" fmla="*/ 31 w 91"/>
                              <a:gd name="T65" fmla="*/ 0 h 127"/>
                              <a:gd name="T66" fmla="*/ 21 w 91"/>
                              <a:gd name="T67" fmla="*/ 4 h 127"/>
                              <a:gd name="T68" fmla="*/ 6 w 91"/>
                              <a:gd name="T69" fmla="*/ 21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91" h="127">
                                <a:moveTo>
                                  <a:pt x="7" y="22"/>
                                </a:moveTo>
                                <a:lnTo>
                                  <a:pt x="7" y="22"/>
                                </a:lnTo>
                                <a:lnTo>
                                  <a:pt x="18" y="12"/>
                                </a:lnTo>
                                <a:lnTo>
                                  <a:pt x="21" y="10"/>
                                </a:lnTo>
                                <a:lnTo>
                                  <a:pt x="24" y="9"/>
                                </a:lnTo>
                                <a:lnTo>
                                  <a:pt x="25" y="10"/>
                                </a:lnTo>
                                <a:lnTo>
                                  <a:pt x="27" y="15"/>
                                </a:lnTo>
                                <a:lnTo>
                                  <a:pt x="31" y="31"/>
                                </a:lnTo>
                                <a:lnTo>
                                  <a:pt x="34" y="51"/>
                                </a:lnTo>
                                <a:lnTo>
                                  <a:pt x="36" y="68"/>
                                </a:lnTo>
                                <a:lnTo>
                                  <a:pt x="36" y="76"/>
                                </a:lnTo>
                                <a:lnTo>
                                  <a:pt x="33" y="85"/>
                                </a:lnTo>
                                <a:lnTo>
                                  <a:pt x="27" y="101"/>
                                </a:lnTo>
                                <a:lnTo>
                                  <a:pt x="19" y="115"/>
                                </a:lnTo>
                                <a:lnTo>
                                  <a:pt x="15" y="121"/>
                                </a:lnTo>
                                <a:lnTo>
                                  <a:pt x="10" y="124"/>
                                </a:lnTo>
                                <a:lnTo>
                                  <a:pt x="1" y="124"/>
                                </a:lnTo>
                                <a:lnTo>
                                  <a:pt x="0" y="127"/>
                                </a:lnTo>
                                <a:lnTo>
                                  <a:pt x="45" y="127"/>
                                </a:lnTo>
                                <a:lnTo>
                                  <a:pt x="46" y="124"/>
                                </a:lnTo>
                                <a:lnTo>
                                  <a:pt x="36" y="124"/>
                                </a:lnTo>
                                <a:lnTo>
                                  <a:pt x="33" y="122"/>
                                </a:lnTo>
                                <a:lnTo>
                                  <a:pt x="33" y="119"/>
                                </a:lnTo>
                                <a:lnTo>
                                  <a:pt x="34" y="113"/>
                                </a:lnTo>
                                <a:lnTo>
                                  <a:pt x="40" y="103"/>
                                </a:lnTo>
                                <a:lnTo>
                                  <a:pt x="49" y="82"/>
                                </a:lnTo>
                                <a:lnTo>
                                  <a:pt x="54" y="73"/>
                                </a:lnTo>
                                <a:lnTo>
                                  <a:pt x="60" y="62"/>
                                </a:lnTo>
                                <a:lnTo>
                                  <a:pt x="75" y="43"/>
                                </a:lnTo>
                                <a:lnTo>
                                  <a:pt x="86" y="25"/>
                                </a:lnTo>
                                <a:lnTo>
                                  <a:pt x="89" y="16"/>
                                </a:lnTo>
                                <a:lnTo>
                                  <a:pt x="91" y="9"/>
                                </a:lnTo>
                                <a:lnTo>
                                  <a:pt x="89" y="6"/>
                                </a:lnTo>
                                <a:lnTo>
                                  <a:pt x="88" y="3"/>
                                </a:lnTo>
                                <a:lnTo>
                                  <a:pt x="85" y="0"/>
                                </a:lnTo>
                                <a:lnTo>
                                  <a:pt x="82" y="0"/>
                                </a:lnTo>
                                <a:lnTo>
                                  <a:pt x="79" y="0"/>
                                </a:lnTo>
                                <a:lnTo>
                                  <a:pt x="76" y="1"/>
                                </a:lnTo>
                                <a:lnTo>
                                  <a:pt x="75" y="4"/>
                                </a:lnTo>
                                <a:lnTo>
                                  <a:pt x="73" y="7"/>
                                </a:lnTo>
                                <a:lnTo>
                                  <a:pt x="75" y="10"/>
                                </a:lnTo>
                                <a:lnTo>
                                  <a:pt x="76" y="12"/>
                                </a:lnTo>
                                <a:lnTo>
                                  <a:pt x="76" y="13"/>
                                </a:lnTo>
                                <a:lnTo>
                                  <a:pt x="78" y="15"/>
                                </a:lnTo>
                                <a:lnTo>
                                  <a:pt x="75" y="25"/>
                                </a:lnTo>
                                <a:lnTo>
                                  <a:pt x="67" y="42"/>
                                </a:lnTo>
                                <a:lnTo>
                                  <a:pt x="58" y="59"/>
                                </a:lnTo>
                                <a:lnTo>
                                  <a:pt x="48" y="74"/>
                                </a:lnTo>
                                <a:lnTo>
                                  <a:pt x="46" y="46"/>
                                </a:lnTo>
                                <a:lnTo>
                                  <a:pt x="42" y="22"/>
                                </a:lnTo>
                                <a:lnTo>
                                  <a:pt x="36" y="6"/>
                                </a:lnTo>
                                <a:lnTo>
                                  <a:pt x="33" y="1"/>
                                </a:lnTo>
                                <a:lnTo>
                                  <a:pt x="31" y="0"/>
                                </a:lnTo>
                                <a:lnTo>
                                  <a:pt x="25" y="1"/>
                                </a:lnTo>
                                <a:lnTo>
                                  <a:pt x="21" y="4"/>
                                </a:lnTo>
                                <a:lnTo>
                                  <a:pt x="13" y="12"/>
                                </a:lnTo>
                                <a:lnTo>
                                  <a:pt x="6" y="21"/>
                                </a:lnTo>
                                <a:lnTo>
                                  <a:pt x="7" y="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Freeform 36"/>
                        <wps:cNvSpPr>
                          <a:spLocks noEditPoints="1"/>
                        </wps:cNvSpPr>
                        <wps:spPr bwMode="auto">
                          <a:xfrm>
                            <a:off x="1235075" y="1097915"/>
                            <a:ext cx="45720" cy="52705"/>
                          </a:xfrm>
                          <a:custGeom>
                            <a:avLst/>
                            <a:gdLst>
                              <a:gd name="T0" fmla="*/ 0 w 72"/>
                              <a:gd name="T1" fmla="*/ 52 h 83"/>
                              <a:gd name="T2" fmla="*/ 6 w 72"/>
                              <a:gd name="T3" fmla="*/ 74 h 83"/>
                              <a:gd name="T4" fmla="*/ 12 w 72"/>
                              <a:gd name="T5" fmla="*/ 82 h 83"/>
                              <a:gd name="T6" fmla="*/ 20 w 72"/>
                              <a:gd name="T7" fmla="*/ 83 h 83"/>
                              <a:gd name="T8" fmla="*/ 26 w 72"/>
                              <a:gd name="T9" fmla="*/ 83 h 83"/>
                              <a:gd name="T10" fmla="*/ 41 w 72"/>
                              <a:gd name="T11" fmla="*/ 76 h 83"/>
                              <a:gd name="T12" fmla="*/ 59 w 72"/>
                              <a:gd name="T13" fmla="*/ 62 h 83"/>
                              <a:gd name="T14" fmla="*/ 71 w 72"/>
                              <a:gd name="T15" fmla="*/ 43 h 83"/>
                              <a:gd name="T16" fmla="*/ 72 w 72"/>
                              <a:gd name="T17" fmla="*/ 30 h 83"/>
                              <a:gd name="T18" fmla="*/ 72 w 72"/>
                              <a:gd name="T19" fmla="*/ 22 h 83"/>
                              <a:gd name="T20" fmla="*/ 68 w 72"/>
                              <a:gd name="T21" fmla="*/ 10 h 83"/>
                              <a:gd name="T22" fmla="*/ 57 w 72"/>
                              <a:gd name="T23" fmla="*/ 1 h 83"/>
                              <a:gd name="T24" fmla="*/ 53 w 72"/>
                              <a:gd name="T25" fmla="*/ 0 h 83"/>
                              <a:gd name="T26" fmla="*/ 39 w 72"/>
                              <a:gd name="T27" fmla="*/ 3 h 83"/>
                              <a:gd name="T28" fmla="*/ 21 w 72"/>
                              <a:gd name="T29" fmla="*/ 13 h 83"/>
                              <a:gd name="T30" fmla="*/ 8 w 72"/>
                              <a:gd name="T31" fmla="*/ 30 h 83"/>
                              <a:gd name="T32" fmla="*/ 0 w 72"/>
                              <a:gd name="T33" fmla="*/ 52 h 83"/>
                              <a:gd name="T34" fmla="*/ 59 w 72"/>
                              <a:gd name="T35" fmla="*/ 31 h 83"/>
                              <a:gd name="T36" fmla="*/ 56 w 72"/>
                              <a:gd name="T37" fmla="*/ 46 h 83"/>
                              <a:gd name="T38" fmla="*/ 51 w 72"/>
                              <a:gd name="T39" fmla="*/ 61 h 83"/>
                              <a:gd name="T40" fmla="*/ 42 w 72"/>
                              <a:gd name="T41" fmla="*/ 71 h 83"/>
                              <a:gd name="T42" fmla="*/ 30 w 72"/>
                              <a:gd name="T43" fmla="*/ 76 h 83"/>
                              <a:gd name="T44" fmla="*/ 24 w 72"/>
                              <a:gd name="T45" fmla="*/ 74 h 83"/>
                              <a:gd name="T46" fmla="*/ 17 w 72"/>
                              <a:gd name="T47" fmla="*/ 62 h 83"/>
                              <a:gd name="T48" fmla="*/ 15 w 72"/>
                              <a:gd name="T49" fmla="*/ 52 h 83"/>
                              <a:gd name="T50" fmla="*/ 17 w 72"/>
                              <a:gd name="T51" fmla="*/ 36 h 83"/>
                              <a:gd name="T52" fmla="*/ 23 w 72"/>
                              <a:gd name="T53" fmla="*/ 22 h 83"/>
                              <a:gd name="T54" fmla="*/ 32 w 72"/>
                              <a:gd name="T55" fmla="*/ 12 h 83"/>
                              <a:gd name="T56" fmla="*/ 41 w 72"/>
                              <a:gd name="T57" fmla="*/ 7 h 83"/>
                              <a:gd name="T58" fmla="*/ 44 w 72"/>
                              <a:gd name="T59" fmla="*/ 7 h 83"/>
                              <a:gd name="T60" fmla="*/ 53 w 72"/>
                              <a:gd name="T61" fmla="*/ 15 h 83"/>
                              <a:gd name="T62" fmla="*/ 59 w 72"/>
                              <a:gd name="T63" fmla="*/ 31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72" h="83">
                                <a:moveTo>
                                  <a:pt x="0" y="52"/>
                                </a:moveTo>
                                <a:lnTo>
                                  <a:pt x="0" y="52"/>
                                </a:lnTo>
                                <a:lnTo>
                                  <a:pt x="2" y="64"/>
                                </a:lnTo>
                                <a:lnTo>
                                  <a:pt x="6" y="74"/>
                                </a:lnTo>
                                <a:lnTo>
                                  <a:pt x="9" y="79"/>
                                </a:lnTo>
                                <a:lnTo>
                                  <a:pt x="12" y="82"/>
                                </a:lnTo>
                                <a:lnTo>
                                  <a:pt x="17" y="83"/>
                                </a:lnTo>
                                <a:lnTo>
                                  <a:pt x="20" y="83"/>
                                </a:lnTo>
                                <a:lnTo>
                                  <a:pt x="26" y="83"/>
                                </a:lnTo>
                                <a:lnTo>
                                  <a:pt x="33" y="80"/>
                                </a:lnTo>
                                <a:lnTo>
                                  <a:pt x="41" y="76"/>
                                </a:lnTo>
                                <a:lnTo>
                                  <a:pt x="50" y="71"/>
                                </a:lnTo>
                                <a:lnTo>
                                  <a:pt x="59" y="62"/>
                                </a:lnTo>
                                <a:lnTo>
                                  <a:pt x="65" y="54"/>
                                </a:lnTo>
                                <a:lnTo>
                                  <a:pt x="71" y="43"/>
                                </a:lnTo>
                                <a:lnTo>
                                  <a:pt x="72" y="36"/>
                                </a:lnTo>
                                <a:lnTo>
                                  <a:pt x="72" y="30"/>
                                </a:lnTo>
                                <a:lnTo>
                                  <a:pt x="72" y="22"/>
                                </a:lnTo>
                                <a:lnTo>
                                  <a:pt x="69" y="15"/>
                                </a:lnTo>
                                <a:lnTo>
                                  <a:pt x="68" y="10"/>
                                </a:lnTo>
                                <a:lnTo>
                                  <a:pt x="65" y="6"/>
                                </a:lnTo>
                                <a:lnTo>
                                  <a:pt x="57" y="1"/>
                                </a:lnTo>
                                <a:lnTo>
                                  <a:pt x="53" y="0"/>
                                </a:lnTo>
                                <a:lnTo>
                                  <a:pt x="47" y="0"/>
                                </a:lnTo>
                                <a:lnTo>
                                  <a:pt x="39" y="3"/>
                                </a:lnTo>
                                <a:lnTo>
                                  <a:pt x="30" y="7"/>
                                </a:lnTo>
                                <a:lnTo>
                                  <a:pt x="21" y="13"/>
                                </a:lnTo>
                                <a:lnTo>
                                  <a:pt x="14" y="21"/>
                                </a:lnTo>
                                <a:lnTo>
                                  <a:pt x="8" y="30"/>
                                </a:lnTo>
                                <a:lnTo>
                                  <a:pt x="3" y="40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59" y="31"/>
                                </a:moveTo>
                                <a:lnTo>
                                  <a:pt x="59" y="31"/>
                                </a:lnTo>
                                <a:lnTo>
                                  <a:pt x="56" y="46"/>
                                </a:lnTo>
                                <a:lnTo>
                                  <a:pt x="54" y="54"/>
                                </a:lnTo>
                                <a:lnTo>
                                  <a:pt x="51" y="61"/>
                                </a:lnTo>
                                <a:lnTo>
                                  <a:pt x="47" y="67"/>
                                </a:lnTo>
                                <a:lnTo>
                                  <a:pt x="42" y="71"/>
                                </a:lnTo>
                                <a:lnTo>
                                  <a:pt x="36" y="76"/>
                                </a:lnTo>
                                <a:lnTo>
                                  <a:pt x="30" y="76"/>
                                </a:lnTo>
                                <a:lnTo>
                                  <a:pt x="24" y="74"/>
                                </a:lnTo>
                                <a:lnTo>
                                  <a:pt x="20" y="70"/>
                                </a:lnTo>
                                <a:lnTo>
                                  <a:pt x="17" y="62"/>
                                </a:lnTo>
                                <a:lnTo>
                                  <a:pt x="15" y="52"/>
                                </a:lnTo>
                                <a:lnTo>
                                  <a:pt x="15" y="43"/>
                                </a:lnTo>
                                <a:lnTo>
                                  <a:pt x="17" y="36"/>
                                </a:lnTo>
                                <a:lnTo>
                                  <a:pt x="20" y="28"/>
                                </a:lnTo>
                                <a:lnTo>
                                  <a:pt x="23" y="22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6" y="9"/>
                                </a:lnTo>
                                <a:lnTo>
                                  <a:pt x="41" y="7"/>
                                </a:lnTo>
                                <a:lnTo>
                                  <a:pt x="44" y="7"/>
                                </a:lnTo>
                                <a:lnTo>
                                  <a:pt x="48" y="9"/>
                                </a:lnTo>
                                <a:lnTo>
                                  <a:pt x="53" y="15"/>
                                </a:lnTo>
                                <a:lnTo>
                                  <a:pt x="57" y="22"/>
                                </a:lnTo>
                                <a:lnTo>
                                  <a:pt x="59" y="3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Freeform 37"/>
                        <wps:cNvSpPr>
                          <a:spLocks/>
                        </wps:cNvSpPr>
                        <wps:spPr bwMode="auto">
                          <a:xfrm>
                            <a:off x="1289050" y="1097915"/>
                            <a:ext cx="57150" cy="52705"/>
                          </a:xfrm>
                          <a:custGeom>
                            <a:avLst/>
                            <a:gdLst>
                              <a:gd name="T0" fmla="*/ 32 w 90"/>
                              <a:gd name="T1" fmla="*/ 7 h 83"/>
                              <a:gd name="T2" fmla="*/ 32 w 90"/>
                              <a:gd name="T3" fmla="*/ 3 h 83"/>
                              <a:gd name="T4" fmla="*/ 30 w 90"/>
                              <a:gd name="T5" fmla="*/ 0 h 83"/>
                              <a:gd name="T6" fmla="*/ 29 w 90"/>
                              <a:gd name="T7" fmla="*/ 0 h 83"/>
                              <a:gd name="T8" fmla="*/ 15 w 90"/>
                              <a:gd name="T9" fmla="*/ 7 h 83"/>
                              <a:gd name="T10" fmla="*/ 0 w 90"/>
                              <a:gd name="T11" fmla="*/ 24 h 83"/>
                              <a:gd name="T12" fmla="*/ 3 w 90"/>
                              <a:gd name="T13" fmla="*/ 27 h 83"/>
                              <a:gd name="T14" fmla="*/ 15 w 90"/>
                              <a:gd name="T15" fmla="*/ 15 h 83"/>
                              <a:gd name="T16" fmla="*/ 15 w 90"/>
                              <a:gd name="T17" fmla="*/ 15 h 83"/>
                              <a:gd name="T18" fmla="*/ 2 w 90"/>
                              <a:gd name="T19" fmla="*/ 80 h 83"/>
                              <a:gd name="T20" fmla="*/ 2 w 90"/>
                              <a:gd name="T21" fmla="*/ 83 h 83"/>
                              <a:gd name="T22" fmla="*/ 12 w 90"/>
                              <a:gd name="T23" fmla="*/ 83 h 83"/>
                              <a:gd name="T24" fmla="*/ 14 w 90"/>
                              <a:gd name="T25" fmla="*/ 83 h 83"/>
                              <a:gd name="T26" fmla="*/ 23 w 90"/>
                              <a:gd name="T27" fmla="*/ 49 h 83"/>
                              <a:gd name="T28" fmla="*/ 39 w 90"/>
                              <a:gd name="T29" fmla="*/ 30 h 83"/>
                              <a:gd name="T30" fmla="*/ 53 w 90"/>
                              <a:gd name="T31" fmla="*/ 16 h 83"/>
                              <a:gd name="T32" fmla="*/ 65 w 90"/>
                              <a:gd name="T33" fmla="*/ 9 h 83"/>
                              <a:gd name="T34" fmla="*/ 68 w 90"/>
                              <a:gd name="T35" fmla="*/ 9 h 83"/>
                              <a:gd name="T36" fmla="*/ 69 w 90"/>
                              <a:gd name="T37" fmla="*/ 13 h 83"/>
                              <a:gd name="T38" fmla="*/ 54 w 90"/>
                              <a:gd name="T39" fmla="*/ 70 h 83"/>
                              <a:gd name="T40" fmla="*/ 53 w 90"/>
                              <a:gd name="T41" fmla="*/ 76 h 83"/>
                              <a:gd name="T42" fmla="*/ 56 w 90"/>
                              <a:gd name="T43" fmla="*/ 83 h 83"/>
                              <a:gd name="T44" fmla="*/ 59 w 90"/>
                              <a:gd name="T45" fmla="*/ 83 h 83"/>
                              <a:gd name="T46" fmla="*/ 66 w 90"/>
                              <a:gd name="T47" fmla="*/ 82 h 83"/>
                              <a:gd name="T48" fmla="*/ 83 w 90"/>
                              <a:gd name="T49" fmla="*/ 68 h 83"/>
                              <a:gd name="T50" fmla="*/ 87 w 90"/>
                              <a:gd name="T51" fmla="*/ 59 h 83"/>
                              <a:gd name="T52" fmla="*/ 77 w 90"/>
                              <a:gd name="T53" fmla="*/ 70 h 83"/>
                              <a:gd name="T54" fmla="*/ 69 w 90"/>
                              <a:gd name="T55" fmla="*/ 76 h 83"/>
                              <a:gd name="T56" fmla="*/ 68 w 90"/>
                              <a:gd name="T57" fmla="*/ 74 h 83"/>
                              <a:gd name="T58" fmla="*/ 68 w 90"/>
                              <a:gd name="T59" fmla="*/ 70 h 83"/>
                              <a:gd name="T60" fmla="*/ 81 w 90"/>
                              <a:gd name="T61" fmla="*/ 22 h 83"/>
                              <a:gd name="T62" fmla="*/ 83 w 90"/>
                              <a:gd name="T63" fmla="*/ 12 h 83"/>
                              <a:gd name="T64" fmla="*/ 81 w 90"/>
                              <a:gd name="T65" fmla="*/ 3 h 83"/>
                              <a:gd name="T66" fmla="*/ 74 w 90"/>
                              <a:gd name="T67" fmla="*/ 0 h 83"/>
                              <a:gd name="T68" fmla="*/ 69 w 90"/>
                              <a:gd name="T69" fmla="*/ 0 h 83"/>
                              <a:gd name="T70" fmla="*/ 53 w 90"/>
                              <a:gd name="T71" fmla="*/ 12 h 83"/>
                              <a:gd name="T72" fmla="*/ 24 w 90"/>
                              <a:gd name="T73" fmla="*/ 43 h 83"/>
                              <a:gd name="T74" fmla="*/ 24 w 90"/>
                              <a:gd name="T75" fmla="*/ 43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0" h="83">
                                <a:moveTo>
                                  <a:pt x="24" y="43"/>
                                </a:moveTo>
                                <a:lnTo>
                                  <a:pt x="32" y="7"/>
                                </a:lnTo>
                                <a:lnTo>
                                  <a:pt x="32" y="3"/>
                                </a:lnTo>
                                <a:lnTo>
                                  <a:pt x="32" y="1"/>
                                </a:lnTo>
                                <a:lnTo>
                                  <a:pt x="30" y="0"/>
                                </a:lnTo>
                                <a:lnTo>
                                  <a:pt x="29" y="0"/>
                                </a:lnTo>
                                <a:lnTo>
                                  <a:pt x="23" y="1"/>
                                </a:lnTo>
                                <a:lnTo>
                                  <a:pt x="15" y="7"/>
                                </a:lnTo>
                                <a:lnTo>
                                  <a:pt x="8" y="16"/>
                                </a:lnTo>
                                <a:lnTo>
                                  <a:pt x="0" y="24"/>
                                </a:lnTo>
                                <a:lnTo>
                                  <a:pt x="3" y="27"/>
                                </a:lnTo>
                                <a:lnTo>
                                  <a:pt x="11" y="18"/>
                                </a:lnTo>
                                <a:lnTo>
                                  <a:pt x="15" y="15"/>
                                </a:lnTo>
                                <a:lnTo>
                                  <a:pt x="15" y="19"/>
                                </a:lnTo>
                                <a:lnTo>
                                  <a:pt x="2" y="80"/>
                                </a:lnTo>
                                <a:lnTo>
                                  <a:pt x="2" y="83"/>
                                </a:lnTo>
                                <a:lnTo>
                                  <a:pt x="5" y="83"/>
                                </a:lnTo>
                                <a:lnTo>
                                  <a:pt x="12" y="83"/>
                                </a:lnTo>
                                <a:lnTo>
                                  <a:pt x="14" y="83"/>
                                </a:lnTo>
                                <a:lnTo>
                                  <a:pt x="15" y="80"/>
                                </a:lnTo>
                                <a:lnTo>
                                  <a:pt x="23" y="49"/>
                                </a:lnTo>
                                <a:lnTo>
                                  <a:pt x="39" y="30"/>
                                </a:lnTo>
                                <a:lnTo>
                                  <a:pt x="53" y="16"/>
                                </a:lnTo>
                                <a:lnTo>
                                  <a:pt x="60" y="10"/>
                                </a:lnTo>
                                <a:lnTo>
                                  <a:pt x="65" y="9"/>
                                </a:lnTo>
                                <a:lnTo>
                                  <a:pt x="68" y="9"/>
                                </a:lnTo>
                                <a:lnTo>
                                  <a:pt x="68" y="10"/>
                                </a:lnTo>
                                <a:lnTo>
                                  <a:pt x="69" y="13"/>
                                </a:lnTo>
                                <a:lnTo>
                                  <a:pt x="68" y="18"/>
                                </a:lnTo>
                                <a:lnTo>
                                  <a:pt x="54" y="70"/>
                                </a:lnTo>
                                <a:lnTo>
                                  <a:pt x="53" y="76"/>
                                </a:lnTo>
                                <a:lnTo>
                                  <a:pt x="54" y="80"/>
                                </a:lnTo>
                                <a:lnTo>
                                  <a:pt x="56" y="83"/>
                                </a:lnTo>
                                <a:lnTo>
                                  <a:pt x="59" y="83"/>
                                </a:lnTo>
                                <a:lnTo>
                                  <a:pt x="63" y="83"/>
                                </a:lnTo>
                                <a:lnTo>
                                  <a:pt x="66" y="82"/>
                                </a:lnTo>
                                <a:lnTo>
                                  <a:pt x="75" y="76"/>
                                </a:lnTo>
                                <a:lnTo>
                                  <a:pt x="83" y="68"/>
                                </a:lnTo>
                                <a:lnTo>
                                  <a:pt x="90" y="61"/>
                                </a:lnTo>
                                <a:lnTo>
                                  <a:pt x="87" y="59"/>
                                </a:lnTo>
                                <a:lnTo>
                                  <a:pt x="77" y="70"/>
                                </a:lnTo>
                                <a:lnTo>
                                  <a:pt x="72" y="74"/>
                                </a:lnTo>
                                <a:lnTo>
                                  <a:pt x="69" y="76"/>
                                </a:lnTo>
                                <a:lnTo>
                                  <a:pt x="68" y="74"/>
                                </a:lnTo>
                                <a:lnTo>
                                  <a:pt x="66" y="74"/>
                                </a:lnTo>
                                <a:lnTo>
                                  <a:pt x="68" y="70"/>
                                </a:lnTo>
                                <a:lnTo>
                                  <a:pt x="81" y="22"/>
                                </a:lnTo>
                                <a:lnTo>
                                  <a:pt x="83" y="12"/>
                                </a:lnTo>
                                <a:lnTo>
                                  <a:pt x="83" y="7"/>
                                </a:lnTo>
                                <a:lnTo>
                                  <a:pt x="81" y="3"/>
                                </a:lnTo>
                                <a:lnTo>
                                  <a:pt x="78" y="0"/>
                                </a:lnTo>
                                <a:lnTo>
                                  <a:pt x="74" y="0"/>
                                </a:lnTo>
                                <a:lnTo>
                                  <a:pt x="69" y="0"/>
                                </a:lnTo>
                                <a:lnTo>
                                  <a:pt x="65" y="3"/>
                                </a:lnTo>
                                <a:lnTo>
                                  <a:pt x="53" y="12"/>
                                </a:lnTo>
                                <a:lnTo>
                                  <a:pt x="39" y="27"/>
                                </a:lnTo>
                                <a:lnTo>
                                  <a:pt x="24" y="43"/>
                                </a:lnTo>
                                <a:lnTo>
                                  <a:pt x="24" y="42"/>
                                </a:lnTo>
                                <a:lnTo>
                                  <a:pt x="24" y="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Freeform 38"/>
                        <wps:cNvSpPr>
                          <a:spLocks noEditPoints="1"/>
                        </wps:cNvSpPr>
                        <wps:spPr bwMode="auto">
                          <a:xfrm>
                            <a:off x="1351915" y="1097915"/>
                            <a:ext cx="41910" cy="52705"/>
                          </a:xfrm>
                          <a:custGeom>
                            <a:avLst/>
                            <a:gdLst>
                              <a:gd name="T0" fmla="*/ 55 w 66"/>
                              <a:gd name="T1" fmla="*/ 65 h 83"/>
                              <a:gd name="T2" fmla="*/ 36 w 66"/>
                              <a:gd name="T3" fmla="*/ 76 h 83"/>
                              <a:gd name="T4" fmla="*/ 31 w 66"/>
                              <a:gd name="T5" fmla="*/ 76 h 83"/>
                              <a:gd name="T6" fmla="*/ 21 w 66"/>
                              <a:gd name="T7" fmla="*/ 74 h 83"/>
                              <a:gd name="T8" fmla="*/ 16 w 66"/>
                              <a:gd name="T9" fmla="*/ 67 h 83"/>
                              <a:gd name="T10" fmla="*/ 13 w 66"/>
                              <a:gd name="T11" fmla="*/ 56 h 83"/>
                              <a:gd name="T12" fmla="*/ 16 w 66"/>
                              <a:gd name="T13" fmla="*/ 45 h 83"/>
                              <a:gd name="T14" fmla="*/ 51 w 66"/>
                              <a:gd name="T15" fmla="*/ 33 h 83"/>
                              <a:gd name="T16" fmla="*/ 61 w 66"/>
                              <a:gd name="T17" fmla="*/ 24 h 83"/>
                              <a:gd name="T18" fmla="*/ 66 w 66"/>
                              <a:gd name="T19" fmla="*/ 13 h 83"/>
                              <a:gd name="T20" fmla="*/ 64 w 66"/>
                              <a:gd name="T21" fmla="*/ 7 h 83"/>
                              <a:gd name="T22" fmla="*/ 55 w 66"/>
                              <a:gd name="T23" fmla="*/ 0 h 83"/>
                              <a:gd name="T24" fmla="*/ 48 w 66"/>
                              <a:gd name="T25" fmla="*/ 0 h 83"/>
                              <a:gd name="T26" fmla="*/ 28 w 66"/>
                              <a:gd name="T27" fmla="*/ 4 h 83"/>
                              <a:gd name="T28" fmla="*/ 13 w 66"/>
                              <a:gd name="T29" fmla="*/ 19 h 83"/>
                              <a:gd name="T30" fmla="*/ 3 w 66"/>
                              <a:gd name="T31" fmla="*/ 37 h 83"/>
                              <a:gd name="T32" fmla="*/ 0 w 66"/>
                              <a:gd name="T33" fmla="*/ 56 h 83"/>
                              <a:gd name="T34" fmla="*/ 1 w 66"/>
                              <a:gd name="T35" fmla="*/ 67 h 83"/>
                              <a:gd name="T36" fmla="*/ 9 w 66"/>
                              <a:gd name="T37" fmla="*/ 79 h 83"/>
                              <a:gd name="T38" fmla="*/ 16 w 66"/>
                              <a:gd name="T39" fmla="*/ 83 h 83"/>
                              <a:gd name="T40" fmla="*/ 21 w 66"/>
                              <a:gd name="T41" fmla="*/ 83 h 83"/>
                              <a:gd name="T42" fmla="*/ 39 w 66"/>
                              <a:gd name="T43" fmla="*/ 80 h 83"/>
                              <a:gd name="T44" fmla="*/ 58 w 66"/>
                              <a:gd name="T45" fmla="*/ 68 h 83"/>
                              <a:gd name="T46" fmla="*/ 54 w 66"/>
                              <a:gd name="T47" fmla="*/ 12 h 83"/>
                              <a:gd name="T48" fmla="*/ 52 w 66"/>
                              <a:gd name="T49" fmla="*/ 16 h 83"/>
                              <a:gd name="T50" fmla="*/ 49 w 66"/>
                              <a:gd name="T51" fmla="*/ 25 h 83"/>
                              <a:gd name="T52" fmla="*/ 45 w 66"/>
                              <a:gd name="T53" fmla="*/ 30 h 83"/>
                              <a:gd name="T54" fmla="*/ 36 w 66"/>
                              <a:gd name="T55" fmla="*/ 36 h 83"/>
                              <a:gd name="T56" fmla="*/ 16 w 66"/>
                              <a:gd name="T57" fmla="*/ 42 h 83"/>
                              <a:gd name="T58" fmla="*/ 22 w 66"/>
                              <a:gd name="T59" fmla="*/ 25 h 83"/>
                              <a:gd name="T60" fmla="*/ 31 w 66"/>
                              <a:gd name="T61" fmla="*/ 9 h 83"/>
                              <a:gd name="T62" fmla="*/ 40 w 66"/>
                              <a:gd name="T63" fmla="*/ 4 h 83"/>
                              <a:gd name="T64" fmla="*/ 45 w 66"/>
                              <a:gd name="T65" fmla="*/ 4 h 83"/>
                              <a:gd name="T66" fmla="*/ 51 w 66"/>
                              <a:gd name="T67" fmla="*/ 6 h 83"/>
                              <a:gd name="T68" fmla="*/ 54 w 66"/>
                              <a:gd name="T69" fmla="*/ 12 h 8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</a:cxnLst>
                            <a:rect l="0" t="0" r="r" b="b"/>
                            <a:pathLst>
                              <a:path w="66" h="83">
                                <a:moveTo>
                                  <a:pt x="55" y="65"/>
                                </a:moveTo>
                                <a:lnTo>
                                  <a:pt x="55" y="65"/>
                                </a:lnTo>
                                <a:lnTo>
                                  <a:pt x="42" y="74"/>
                                </a:lnTo>
                                <a:lnTo>
                                  <a:pt x="36" y="76"/>
                                </a:lnTo>
                                <a:lnTo>
                                  <a:pt x="31" y="76"/>
                                </a:lnTo>
                                <a:lnTo>
                                  <a:pt x="25" y="76"/>
                                </a:lnTo>
                                <a:lnTo>
                                  <a:pt x="21" y="74"/>
                                </a:lnTo>
                                <a:lnTo>
                                  <a:pt x="18" y="71"/>
                                </a:lnTo>
                                <a:lnTo>
                                  <a:pt x="16" y="67"/>
                                </a:lnTo>
                                <a:lnTo>
                                  <a:pt x="15" y="62"/>
                                </a:lnTo>
                                <a:lnTo>
                                  <a:pt x="13" y="56"/>
                                </a:lnTo>
                                <a:lnTo>
                                  <a:pt x="16" y="45"/>
                                </a:lnTo>
                                <a:lnTo>
                                  <a:pt x="34" y="39"/>
                                </a:lnTo>
                                <a:lnTo>
                                  <a:pt x="51" y="33"/>
                                </a:lnTo>
                                <a:lnTo>
                                  <a:pt x="57" y="28"/>
                                </a:lnTo>
                                <a:lnTo>
                                  <a:pt x="61" y="24"/>
                                </a:lnTo>
                                <a:lnTo>
                                  <a:pt x="64" y="18"/>
                                </a:lnTo>
                                <a:lnTo>
                                  <a:pt x="66" y="13"/>
                                </a:lnTo>
                                <a:lnTo>
                                  <a:pt x="64" y="7"/>
                                </a:lnTo>
                                <a:lnTo>
                                  <a:pt x="61" y="3"/>
                                </a:lnTo>
                                <a:lnTo>
                                  <a:pt x="55" y="0"/>
                                </a:lnTo>
                                <a:lnTo>
                                  <a:pt x="48" y="0"/>
                                </a:lnTo>
                                <a:lnTo>
                                  <a:pt x="39" y="1"/>
                                </a:lnTo>
                                <a:lnTo>
                                  <a:pt x="28" y="4"/>
                                </a:lnTo>
                                <a:lnTo>
                                  <a:pt x="21" y="10"/>
                                </a:lnTo>
                                <a:lnTo>
                                  <a:pt x="13" y="19"/>
                                </a:lnTo>
                                <a:lnTo>
                                  <a:pt x="7" y="27"/>
                                </a:lnTo>
                                <a:lnTo>
                                  <a:pt x="3" y="37"/>
                                </a:lnTo>
                                <a:lnTo>
                                  <a:pt x="1" y="48"/>
                                </a:lnTo>
                                <a:lnTo>
                                  <a:pt x="0" y="56"/>
                                </a:lnTo>
                                <a:lnTo>
                                  <a:pt x="1" y="67"/>
                                </a:lnTo>
                                <a:lnTo>
                                  <a:pt x="6" y="76"/>
                                </a:lnTo>
                                <a:lnTo>
                                  <a:pt x="9" y="79"/>
                                </a:lnTo>
                                <a:lnTo>
                                  <a:pt x="13" y="82"/>
                                </a:lnTo>
                                <a:lnTo>
                                  <a:pt x="16" y="83"/>
                                </a:lnTo>
                                <a:lnTo>
                                  <a:pt x="21" y="83"/>
                                </a:lnTo>
                                <a:lnTo>
                                  <a:pt x="30" y="83"/>
                                </a:lnTo>
                                <a:lnTo>
                                  <a:pt x="39" y="80"/>
                                </a:lnTo>
                                <a:lnTo>
                                  <a:pt x="48" y="74"/>
                                </a:lnTo>
                                <a:lnTo>
                                  <a:pt x="58" y="68"/>
                                </a:lnTo>
                                <a:lnTo>
                                  <a:pt x="55" y="65"/>
                                </a:lnTo>
                                <a:close/>
                                <a:moveTo>
                                  <a:pt x="54" y="12"/>
                                </a:moveTo>
                                <a:lnTo>
                                  <a:pt x="54" y="12"/>
                                </a:lnTo>
                                <a:lnTo>
                                  <a:pt x="52" y="16"/>
                                </a:lnTo>
                                <a:lnTo>
                                  <a:pt x="51" y="21"/>
                                </a:lnTo>
                                <a:lnTo>
                                  <a:pt x="49" y="25"/>
                                </a:lnTo>
                                <a:lnTo>
                                  <a:pt x="45" y="30"/>
                                </a:lnTo>
                                <a:lnTo>
                                  <a:pt x="42" y="33"/>
                                </a:lnTo>
                                <a:lnTo>
                                  <a:pt x="36" y="36"/>
                                </a:lnTo>
                                <a:lnTo>
                                  <a:pt x="27" y="39"/>
                                </a:lnTo>
                                <a:lnTo>
                                  <a:pt x="16" y="42"/>
                                </a:lnTo>
                                <a:lnTo>
                                  <a:pt x="22" y="25"/>
                                </a:lnTo>
                                <a:lnTo>
                                  <a:pt x="28" y="13"/>
                                </a:lnTo>
                                <a:lnTo>
                                  <a:pt x="31" y="9"/>
                                </a:lnTo>
                                <a:lnTo>
                                  <a:pt x="36" y="6"/>
                                </a:lnTo>
                                <a:lnTo>
                                  <a:pt x="40" y="4"/>
                                </a:lnTo>
                                <a:lnTo>
                                  <a:pt x="45" y="4"/>
                                </a:lnTo>
                                <a:lnTo>
                                  <a:pt x="48" y="4"/>
                                </a:lnTo>
                                <a:lnTo>
                                  <a:pt x="51" y="6"/>
                                </a:lnTo>
                                <a:lnTo>
                                  <a:pt x="52" y="9"/>
                                </a:lnTo>
                                <a:lnTo>
                                  <a:pt x="54" y="1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Freeform 39"/>
                        <wps:cNvSpPr>
                          <a:spLocks noEditPoints="1"/>
                        </wps:cNvSpPr>
                        <wps:spPr bwMode="auto">
                          <a:xfrm>
                            <a:off x="0" y="865505"/>
                            <a:ext cx="1664335" cy="188595"/>
                          </a:xfrm>
                          <a:custGeom>
                            <a:avLst/>
                            <a:gdLst>
                              <a:gd name="T0" fmla="*/ 2573 w 2621"/>
                              <a:gd name="T1" fmla="*/ 161 h 297"/>
                              <a:gd name="T2" fmla="*/ 2596 w 2621"/>
                              <a:gd name="T3" fmla="*/ 102 h 297"/>
                              <a:gd name="T4" fmla="*/ 2620 w 2621"/>
                              <a:gd name="T5" fmla="*/ 194 h 297"/>
                              <a:gd name="T6" fmla="*/ 2532 w 2621"/>
                              <a:gd name="T7" fmla="*/ 214 h 297"/>
                              <a:gd name="T8" fmla="*/ 2326 w 2621"/>
                              <a:gd name="T9" fmla="*/ 157 h 297"/>
                              <a:gd name="T10" fmla="*/ 2429 w 2621"/>
                              <a:gd name="T11" fmla="*/ 91 h 297"/>
                              <a:gd name="T12" fmla="*/ 2394 w 2621"/>
                              <a:gd name="T13" fmla="*/ 94 h 297"/>
                              <a:gd name="T14" fmla="*/ 2355 w 2621"/>
                              <a:gd name="T15" fmla="*/ 173 h 297"/>
                              <a:gd name="T16" fmla="*/ 2314 w 2621"/>
                              <a:gd name="T17" fmla="*/ 142 h 297"/>
                              <a:gd name="T18" fmla="*/ 2208 w 2621"/>
                              <a:gd name="T19" fmla="*/ 109 h 297"/>
                              <a:gd name="T20" fmla="*/ 2236 w 2621"/>
                              <a:gd name="T21" fmla="*/ 215 h 297"/>
                              <a:gd name="T22" fmla="*/ 2038 w 2621"/>
                              <a:gd name="T23" fmla="*/ 205 h 297"/>
                              <a:gd name="T24" fmla="*/ 2151 w 2621"/>
                              <a:gd name="T25" fmla="*/ 106 h 297"/>
                              <a:gd name="T26" fmla="*/ 2133 w 2621"/>
                              <a:gd name="T27" fmla="*/ 141 h 297"/>
                              <a:gd name="T28" fmla="*/ 1965 w 2621"/>
                              <a:gd name="T29" fmla="*/ 224 h 297"/>
                              <a:gd name="T30" fmla="*/ 2023 w 2621"/>
                              <a:gd name="T31" fmla="*/ 102 h 297"/>
                              <a:gd name="T32" fmla="*/ 1930 w 2621"/>
                              <a:gd name="T33" fmla="*/ 166 h 297"/>
                              <a:gd name="T34" fmla="*/ 1826 w 2621"/>
                              <a:gd name="T35" fmla="*/ 217 h 297"/>
                              <a:gd name="T36" fmla="*/ 1765 w 2621"/>
                              <a:gd name="T37" fmla="*/ 50 h 297"/>
                              <a:gd name="T38" fmla="*/ 1853 w 2621"/>
                              <a:gd name="T39" fmla="*/ 26 h 297"/>
                              <a:gd name="T40" fmla="*/ 1893 w 2621"/>
                              <a:gd name="T41" fmla="*/ 149 h 297"/>
                              <a:gd name="T42" fmla="*/ 1710 w 2621"/>
                              <a:gd name="T43" fmla="*/ 197 h 297"/>
                              <a:gd name="T44" fmla="*/ 1659 w 2621"/>
                              <a:gd name="T45" fmla="*/ 88 h 297"/>
                              <a:gd name="T46" fmla="*/ 1639 w 2621"/>
                              <a:gd name="T47" fmla="*/ 105 h 297"/>
                              <a:gd name="T48" fmla="*/ 1575 w 2621"/>
                              <a:gd name="T49" fmla="*/ 15 h 297"/>
                              <a:gd name="T50" fmla="*/ 1587 w 2621"/>
                              <a:gd name="T51" fmla="*/ 211 h 297"/>
                              <a:gd name="T52" fmla="*/ 1578 w 2621"/>
                              <a:gd name="T53" fmla="*/ 196 h 297"/>
                              <a:gd name="T54" fmla="*/ 1459 w 2621"/>
                              <a:gd name="T55" fmla="*/ 18 h 297"/>
                              <a:gd name="T56" fmla="*/ 1454 w 2621"/>
                              <a:gd name="T57" fmla="*/ 191 h 297"/>
                              <a:gd name="T58" fmla="*/ 1399 w 2621"/>
                              <a:gd name="T59" fmla="*/ 102 h 297"/>
                              <a:gd name="T60" fmla="*/ 1365 w 2621"/>
                              <a:gd name="T61" fmla="*/ 199 h 297"/>
                              <a:gd name="T62" fmla="*/ 1190 w 2621"/>
                              <a:gd name="T63" fmla="*/ 112 h 297"/>
                              <a:gd name="T64" fmla="*/ 1286 w 2621"/>
                              <a:gd name="T65" fmla="*/ 112 h 297"/>
                              <a:gd name="T66" fmla="*/ 1164 w 2621"/>
                              <a:gd name="T67" fmla="*/ 108 h 297"/>
                              <a:gd name="T68" fmla="*/ 1037 w 2621"/>
                              <a:gd name="T69" fmla="*/ 196 h 297"/>
                              <a:gd name="T70" fmla="*/ 1089 w 2621"/>
                              <a:gd name="T71" fmla="*/ 20 h 297"/>
                              <a:gd name="T72" fmla="*/ 970 w 2621"/>
                              <a:gd name="T73" fmla="*/ 130 h 297"/>
                              <a:gd name="T74" fmla="*/ 874 w 2621"/>
                              <a:gd name="T75" fmla="*/ 214 h 297"/>
                              <a:gd name="T76" fmla="*/ 870 w 2621"/>
                              <a:gd name="T77" fmla="*/ 163 h 297"/>
                              <a:gd name="T78" fmla="*/ 737 w 2621"/>
                              <a:gd name="T79" fmla="*/ 191 h 297"/>
                              <a:gd name="T80" fmla="*/ 692 w 2621"/>
                              <a:gd name="T81" fmla="*/ 106 h 297"/>
                              <a:gd name="T82" fmla="*/ 829 w 2621"/>
                              <a:gd name="T83" fmla="*/ 200 h 297"/>
                              <a:gd name="T84" fmla="*/ 801 w 2621"/>
                              <a:gd name="T85" fmla="*/ 106 h 297"/>
                              <a:gd name="T86" fmla="*/ 643 w 2621"/>
                              <a:gd name="T87" fmla="*/ 106 h 297"/>
                              <a:gd name="T88" fmla="*/ 610 w 2621"/>
                              <a:gd name="T89" fmla="*/ 224 h 297"/>
                              <a:gd name="T90" fmla="*/ 679 w 2621"/>
                              <a:gd name="T91" fmla="*/ 208 h 297"/>
                              <a:gd name="T92" fmla="*/ 580 w 2621"/>
                              <a:gd name="T93" fmla="*/ 124 h 297"/>
                              <a:gd name="T94" fmla="*/ 649 w 2621"/>
                              <a:gd name="T95" fmla="*/ 199 h 297"/>
                              <a:gd name="T96" fmla="*/ 527 w 2621"/>
                              <a:gd name="T97" fmla="*/ 200 h 297"/>
                              <a:gd name="T98" fmla="*/ 442 w 2621"/>
                              <a:gd name="T99" fmla="*/ 21 h 297"/>
                              <a:gd name="T100" fmla="*/ 349 w 2621"/>
                              <a:gd name="T101" fmla="*/ 223 h 297"/>
                              <a:gd name="T102" fmla="*/ 313 w 2621"/>
                              <a:gd name="T103" fmla="*/ 105 h 297"/>
                              <a:gd name="T104" fmla="*/ 410 w 2621"/>
                              <a:gd name="T105" fmla="*/ 149 h 297"/>
                              <a:gd name="T106" fmla="*/ 206 w 2621"/>
                              <a:gd name="T107" fmla="*/ 223 h 297"/>
                              <a:gd name="T108" fmla="*/ 175 w 2621"/>
                              <a:gd name="T109" fmla="*/ 79 h 297"/>
                              <a:gd name="T110" fmla="*/ 188 w 2621"/>
                              <a:gd name="T111" fmla="*/ 290 h 297"/>
                              <a:gd name="T112" fmla="*/ 254 w 2621"/>
                              <a:gd name="T113" fmla="*/ 173 h 297"/>
                              <a:gd name="T114" fmla="*/ 64 w 2621"/>
                              <a:gd name="T115" fmla="*/ 217 h 297"/>
                              <a:gd name="T116" fmla="*/ 3 w 2621"/>
                              <a:gd name="T117" fmla="*/ 50 h 297"/>
                              <a:gd name="T118" fmla="*/ 91 w 2621"/>
                              <a:gd name="T119" fmla="*/ 26 h 297"/>
                              <a:gd name="T120" fmla="*/ 131 w 2621"/>
                              <a:gd name="T121" fmla="*/ 149 h 29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</a:cxnLst>
                            <a:rect l="0" t="0" r="r" b="b"/>
                            <a:pathLst>
                              <a:path w="2621" h="297">
                                <a:moveTo>
                                  <a:pt x="2546" y="187"/>
                                </a:moveTo>
                                <a:lnTo>
                                  <a:pt x="2546" y="187"/>
                                </a:lnTo>
                                <a:lnTo>
                                  <a:pt x="2549" y="194"/>
                                </a:lnTo>
                                <a:lnTo>
                                  <a:pt x="2551" y="200"/>
                                </a:lnTo>
                                <a:lnTo>
                                  <a:pt x="2555" y="206"/>
                                </a:lnTo>
                                <a:lnTo>
                                  <a:pt x="2558" y="211"/>
                                </a:lnTo>
                                <a:lnTo>
                                  <a:pt x="2563" y="214"/>
                                </a:lnTo>
                                <a:lnTo>
                                  <a:pt x="2567" y="217"/>
                                </a:lnTo>
                                <a:lnTo>
                                  <a:pt x="2573" y="218"/>
                                </a:lnTo>
                                <a:lnTo>
                                  <a:pt x="2579" y="218"/>
                                </a:lnTo>
                                <a:lnTo>
                                  <a:pt x="2584" y="218"/>
                                </a:lnTo>
                                <a:lnTo>
                                  <a:pt x="2588" y="217"/>
                                </a:lnTo>
                                <a:lnTo>
                                  <a:pt x="2596" y="212"/>
                                </a:lnTo>
                                <a:lnTo>
                                  <a:pt x="2600" y="205"/>
                                </a:lnTo>
                                <a:lnTo>
                                  <a:pt x="2602" y="196"/>
                                </a:lnTo>
                                <a:lnTo>
                                  <a:pt x="2602" y="191"/>
                                </a:lnTo>
                                <a:lnTo>
                                  <a:pt x="2600" y="187"/>
                                </a:lnTo>
                                <a:lnTo>
                                  <a:pt x="2596" y="182"/>
                                </a:lnTo>
                                <a:lnTo>
                                  <a:pt x="2591" y="176"/>
                                </a:lnTo>
                                <a:lnTo>
                                  <a:pt x="2582" y="169"/>
                                </a:lnTo>
                                <a:lnTo>
                                  <a:pt x="2573" y="161"/>
                                </a:lnTo>
                                <a:lnTo>
                                  <a:pt x="2555" y="151"/>
                                </a:lnTo>
                                <a:lnTo>
                                  <a:pt x="2549" y="147"/>
                                </a:lnTo>
                                <a:lnTo>
                                  <a:pt x="2545" y="141"/>
                                </a:lnTo>
                                <a:lnTo>
                                  <a:pt x="2540" y="133"/>
                                </a:lnTo>
                                <a:lnTo>
                                  <a:pt x="2539" y="124"/>
                                </a:lnTo>
                                <a:lnTo>
                                  <a:pt x="2540" y="115"/>
                                </a:lnTo>
                                <a:lnTo>
                                  <a:pt x="2543" y="109"/>
                                </a:lnTo>
                                <a:lnTo>
                                  <a:pt x="2546" y="102"/>
                                </a:lnTo>
                                <a:lnTo>
                                  <a:pt x="2552" y="97"/>
                                </a:lnTo>
                                <a:lnTo>
                                  <a:pt x="2558" y="93"/>
                                </a:lnTo>
                                <a:lnTo>
                                  <a:pt x="2566" y="90"/>
                                </a:lnTo>
                                <a:lnTo>
                                  <a:pt x="2573" y="87"/>
                                </a:lnTo>
                                <a:lnTo>
                                  <a:pt x="2584" y="87"/>
                                </a:lnTo>
                                <a:lnTo>
                                  <a:pt x="2597" y="88"/>
                                </a:lnTo>
                                <a:lnTo>
                                  <a:pt x="2611" y="91"/>
                                </a:lnTo>
                                <a:lnTo>
                                  <a:pt x="2611" y="121"/>
                                </a:lnTo>
                                <a:lnTo>
                                  <a:pt x="2606" y="121"/>
                                </a:lnTo>
                                <a:lnTo>
                                  <a:pt x="2605" y="115"/>
                                </a:lnTo>
                                <a:lnTo>
                                  <a:pt x="2602" y="111"/>
                                </a:lnTo>
                                <a:lnTo>
                                  <a:pt x="2599" y="106"/>
                                </a:lnTo>
                                <a:lnTo>
                                  <a:pt x="2596" y="102"/>
                                </a:lnTo>
                                <a:lnTo>
                                  <a:pt x="2593" y="99"/>
                                </a:lnTo>
                                <a:lnTo>
                                  <a:pt x="2588" y="96"/>
                                </a:lnTo>
                                <a:lnTo>
                                  <a:pt x="2584" y="96"/>
                                </a:lnTo>
                                <a:lnTo>
                                  <a:pt x="2578" y="94"/>
                                </a:lnTo>
                                <a:lnTo>
                                  <a:pt x="2570" y="96"/>
                                </a:lnTo>
                                <a:lnTo>
                                  <a:pt x="2563" y="100"/>
                                </a:lnTo>
                                <a:lnTo>
                                  <a:pt x="2558" y="106"/>
                                </a:lnTo>
                                <a:lnTo>
                                  <a:pt x="2557" y="114"/>
                                </a:lnTo>
                                <a:lnTo>
                                  <a:pt x="2558" y="118"/>
                                </a:lnTo>
                                <a:lnTo>
                                  <a:pt x="2560" y="123"/>
                                </a:lnTo>
                                <a:lnTo>
                                  <a:pt x="2563" y="127"/>
                                </a:lnTo>
                                <a:lnTo>
                                  <a:pt x="2567" y="132"/>
                                </a:lnTo>
                                <a:lnTo>
                                  <a:pt x="2578" y="139"/>
                                </a:lnTo>
                                <a:lnTo>
                                  <a:pt x="2590" y="145"/>
                                </a:lnTo>
                                <a:lnTo>
                                  <a:pt x="2600" y="154"/>
                                </a:lnTo>
                                <a:lnTo>
                                  <a:pt x="2611" y="163"/>
                                </a:lnTo>
                                <a:lnTo>
                                  <a:pt x="2615" y="167"/>
                                </a:lnTo>
                                <a:lnTo>
                                  <a:pt x="2618" y="173"/>
                                </a:lnTo>
                                <a:lnTo>
                                  <a:pt x="2620" y="179"/>
                                </a:lnTo>
                                <a:lnTo>
                                  <a:pt x="2621" y="187"/>
                                </a:lnTo>
                                <a:lnTo>
                                  <a:pt x="2620" y="194"/>
                                </a:lnTo>
                                <a:lnTo>
                                  <a:pt x="2618" y="202"/>
                                </a:lnTo>
                                <a:lnTo>
                                  <a:pt x="2614" y="208"/>
                                </a:lnTo>
                                <a:lnTo>
                                  <a:pt x="2609" y="214"/>
                                </a:lnTo>
                                <a:lnTo>
                                  <a:pt x="2603" y="218"/>
                                </a:lnTo>
                                <a:lnTo>
                                  <a:pt x="2597" y="221"/>
                                </a:lnTo>
                                <a:lnTo>
                                  <a:pt x="2588" y="224"/>
                                </a:lnTo>
                                <a:lnTo>
                                  <a:pt x="2581" y="224"/>
                                </a:lnTo>
                                <a:lnTo>
                                  <a:pt x="2572" y="224"/>
                                </a:lnTo>
                                <a:lnTo>
                                  <a:pt x="2566" y="223"/>
                                </a:lnTo>
                                <a:lnTo>
                                  <a:pt x="2555" y="220"/>
                                </a:lnTo>
                                <a:lnTo>
                                  <a:pt x="2552" y="221"/>
                                </a:lnTo>
                                <a:lnTo>
                                  <a:pt x="2551" y="224"/>
                                </a:lnTo>
                                <a:lnTo>
                                  <a:pt x="2545" y="224"/>
                                </a:lnTo>
                                <a:lnTo>
                                  <a:pt x="2542" y="187"/>
                                </a:lnTo>
                                <a:lnTo>
                                  <a:pt x="2546" y="187"/>
                                </a:lnTo>
                                <a:close/>
                                <a:moveTo>
                                  <a:pt x="2512" y="194"/>
                                </a:moveTo>
                                <a:lnTo>
                                  <a:pt x="2512" y="194"/>
                                </a:lnTo>
                                <a:lnTo>
                                  <a:pt x="2514" y="203"/>
                                </a:lnTo>
                                <a:lnTo>
                                  <a:pt x="2517" y="209"/>
                                </a:lnTo>
                                <a:lnTo>
                                  <a:pt x="2523" y="212"/>
                                </a:lnTo>
                                <a:lnTo>
                                  <a:pt x="2532" y="214"/>
                                </a:lnTo>
                                <a:lnTo>
                                  <a:pt x="2537" y="214"/>
                                </a:lnTo>
                                <a:lnTo>
                                  <a:pt x="2537" y="220"/>
                                </a:lnTo>
                                <a:lnTo>
                                  <a:pt x="2461" y="220"/>
                                </a:lnTo>
                                <a:lnTo>
                                  <a:pt x="2461" y="214"/>
                                </a:lnTo>
                                <a:lnTo>
                                  <a:pt x="2475" y="212"/>
                                </a:lnTo>
                                <a:lnTo>
                                  <a:pt x="2479" y="211"/>
                                </a:lnTo>
                                <a:lnTo>
                                  <a:pt x="2484" y="209"/>
                                </a:lnTo>
                                <a:lnTo>
                                  <a:pt x="2485" y="206"/>
                                </a:lnTo>
                                <a:lnTo>
                                  <a:pt x="2488" y="202"/>
                                </a:lnTo>
                                <a:lnTo>
                                  <a:pt x="2490" y="193"/>
                                </a:lnTo>
                                <a:lnTo>
                                  <a:pt x="2490" y="33"/>
                                </a:lnTo>
                                <a:lnTo>
                                  <a:pt x="2488" y="27"/>
                                </a:lnTo>
                                <a:lnTo>
                                  <a:pt x="2487" y="24"/>
                                </a:lnTo>
                                <a:lnTo>
                                  <a:pt x="2484" y="21"/>
                                </a:lnTo>
                                <a:lnTo>
                                  <a:pt x="2479" y="20"/>
                                </a:lnTo>
                                <a:lnTo>
                                  <a:pt x="2463" y="18"/>
                                </a:lnTo>
                                <a:lnTo>
                                  <a:pt x="2463" y="14"/>
                                </a:lnTo>
                                <a:lnTo>
                                  <a:pt x="2508" y="0"/>
                                </a:lnTo>
                                <a:lnTo>
                                  <a:pt x="2512" y="0"/>
                                </a:lnTo>
                                <a:lnTo>
                                  <a:pt x="2512" y="194"/>
                                </a:lnTo>
                                <a:close/>
                                <a:moveTo>
                                  <a:pt x="2326" y="157"/>
                                </a:moveTo>
                                <a:lnTo>
                                  <a:pt x="2326" y="157"/>
                                </a:lnTo>
                                <a:lnTo>
                                  <a:pt x="2327" y="170"/>
                                </a:lnTo>
                                <a:lnTo>
                                  <a:pt x="2332" y="184"/>
                                </a:lnTo>
                                <a:lnTo>
                                  <a:pt x="2338" y="194"/>
                                </a:lnTo>
                                <a:lnTo>
                                  <a:pt x="2347" y="205"/>
                                </a:lnTo>
                                <a:lnTo>
                                  <a:pt x="2358" y="212"/>
                                </a:lnTo>
                                <a:lnTo>
                                  <a:pt x="2370" y="220"/>
                                </a:lnTo>
                                <a:lnTo>
                                  <a:pt x="2385" y="223"/>
                                </a:lnTo>
                                <a:lnTo>
                                  <a:pt x="2400" y="224"/>
                                </a:lnTo>
                                <a:lnTo>
                                  <a:pt x="2415" y="223"/>
                                </a:lnTo>
                                <a:lnTo>
                                  <a:pt x="2429" y="220"/>
                                </a:lnTo>
                                <a:lnTo>
                                  <a:pt x="2441" y="212"/>
                                </a:lnTo>
                                <a:lnTo>
                                  <a:pt x="2451" y="205"/>
                                </a:lnTo>
                                <a:lnTo>
                                  <a:pt x="2460" y="194"/>
                                </a:lnTo>
                                <a:lnTo>
                                  <a:pt x="2467" y="182"/>
                                </a:lnTo>
                                <a:lnTo>
                                  <a:pt x="2470" y="170"/>
                                </a:lnTo>
                                <a:lnTo>
                                  <a:pt x="2472" y="155"/>
                                </a:lnTo>
                                <a:lnTo>
                                  <a:pt x="2470" y="142"/>
                                </a:lnTo>
                                <a:lnTo>
                                  <a:pt x="2467" y="129"/>
                                </a:lnTo>
                                <a:lnTo>
                                  <a:pt x="2460" y="117"/>
                                </a:lnTo>
                                <a:lnTo>
                                  <a:pt x="2451" y="106"/>
                                </a:lnTo>
                                <a:lnTo>
                                  <a:pt x="2441" y="99"/>
                                </a:lnTo>
                                <a:lnTo>
                                  <a:pt x="2429" y="91"/>
                                </a:lnTo>
                                <a:lnTo>
                                  <a:pt x="2414" y="88"/>
                                </a:lnTo>
                                <a:lnTo>
                                  <a:pt x="2399" y="87"/>
                                </a:lnTo>
                                <a:lnTo>
                                  <a:pt x="2385" y="88"/>
                                </a:lnTo>
                                <a:lnTo>
                                  <a:pt x="2373" y="91"/>
                                </a:lnTo>
                                <a:lnTo>
                                  <a:pt x="2360" y="97"/>
                                </a:lnTo>
                                <a:lnTo>
                                  <a:pt x="2350" y="105"/>
                                </a:lnTo>
                                <a:lnTo>
                                  <a:pt x="2339" y="114"/>
                                </a:lnTo>
                                <a:lnTo>
                                  <a:pt x="2332" y="126"/>
                                </a:lnTo>
                                <a:lnTo>
                                  <a:pt x="2327" y="141"/>
                                </a:lnTo>
                                <a:lnTo>
                                  <a:pt x="2326" y="148"/>
                                </a:lnTo>
                                <a:lnTo>
                                  <a:pt x="2326" y="157"/>
                                </a:lnTo>
                                <a:close/>
                                <a:moveTo>
                                  <a:pt x="2351" y="145"/>
                                </a:moveTo>
                                <a:lnTo>
                                  <a:pt x="2351" y="145"/>
                                </a:lnTo>
                                <a:lnTo>
                                  <a:pt x="2352" y="135"/>
                                </a:lnTo>
                                <a:lnTo>
                                  <a:pt x="2355" y="126"/>
                                </a:lnTo>
                                <a:lnTo>
                                  <a:pt x="2358" y="117"/>
                                </a:lnTo>
                                <a:lnTo>
                                  <a:pt x="2364" y="109"/>
                                </a:lnTo>
                                <a:lnTo>
                                  <a:pt x="2370" y="103"/>
                                </a:lnTo>
                                <a:lnTo>
                                  <a:pt x="2378" y="99"/>
                                </a:lnTo>
                                <a:lnTo>
                                  <a:pt x="2387" y="96"/>
                                </a:lnTo>
                                <a:lnTo>
                                  <a:pt x="2394" y="94"/>
                                </a:lnTo>
                                <a:lnTo>
                                  <a:pt x="2405" y="96"/>
                                </a:lnTo>
                                <a:lnTo>
                                  <a:pt x="2415" y="100"/>
                                </a:lnTo>
                                <a:lnTo>
                                  <a:pt x="2424" y="106"/>
                                </a:lnTo>
                                <a:lnTo>
                                  <a:pt x="2432" y="115"/>
                                </a:lnTo>
                                <a:lnTo>
                                  <a:pt x="2438" y="126"/>
                                </a:lnTo>
                                <a:lnTo>
                                  <a:pt x="2442" y="138"/>
                                </a:lnTo>
                                <a:lnTo>
                                  <a:pt x="2446" y="149"/>
                                </a:lnTo>
                                <a:lnTo>
                                  <a:pt x="2446" y="164"/>
                                </a:lnTo>
                                <a:lnTo>
                                  <a:pt x="2446" y="175"/>
                                </a:lnTo>
                                <a:lnTo>
                                  <a:pt x="2443" y="185"/>
                                </a:lnTo>
                                <a:lnTo>
                                  <a:pt x="2439" y="194"/>
                                </a:lnTo>
                                <a:lnTo>
                                  <a:pt x="2433" y="202"/>
                                </a:lnTo>
                                <a:lnTo>
                                  <a:pt x="2427" y="208"/>
                                </a:lnTo>
                                <a:lnTo>
                                  <a:pt x="2420" y="212"/>
                                </a:lnTo>
                                <a:lnTo>
                                  <a:pt x="2412" y="215"/>
                                </a:lnTo>
                                <a:lnTo>
                                  <a:pt x="2405" y="217"/>
                                </a:lnTo>
                                <a:lnTo>
                                  <a:pt x="2393" y="215"/>
                                </a:lnTo>
                                <a:lnTo>
                                  <a:pt x="2384" y="211"/>
                                </a:lnTo>
                                <a:lnTo>
                                  <a:pt x="2375" y="205"/>
                                </a:lnTo>
                                <a:lnTo>
                                  <a:pt x="2366" y="196"/>
                                </a:lnTo>
                                <a:lnTo>
                                  <a:pt x="2360" y="185"/>
                                </a:lnTo>
                                <a:lnTo>
                                  <a:pt x="2355" y="173"/>
                                </a:lnTo>
                                <a:lnTo>
                                  <a:pt x="2352" y="160"/>
                                </a:lnTo>
                                <a:lnTo>
                                  <a:pt x="2351" y="145"/>
                                </a:lnTo>
                                <a:close/>
                                <a:moveTo>
                                  <a:pt x="2169" y="157"/>
                                </a:moveTo>
                                <a:lnTo>
                                  <a:pt x="2169" y="157"/>
                                </a:lnTo>
                                <a:lnTo>
                                  <a:pt x="2171" y="170"/>
                                </a:lnTo>
                                <a:lnTo>
                                  <a:pt x="2173" y="184"/>
                                </a:lnTo>
                                <a:lnTo>
                                  <a:pt x="2181" y="194"/>
                                </a:lnTo>
                                <a:lnTo>
                                  <a:pt x="2190" y="205"/>
                                </a:lnTo>
                                <a:lnTo>
                                  <a:pt x="2200" y="212"/>
                                </a:lnTo>
                                <a:lnTo>
                                  <a:pt x="2214" y="220"/>
                                </a:lnTo>
                                <a:lnTo>
                                  <a:pt x="2227" y="223"/>
                                </a:lnTo>
                                <a:lnTo>
                                  <a:pt x="2244" y="224"/>
                                </a:lnTo>
                                <a:lnTo>
                                  <a:pt x="2259" y="223"/>
                                </a:lnTo>
                                <a:lnTo>
                                  <a:pt x="2272" y="220"/>
                                </a:lnTo>
                                <a:lnTo>
                                  <a:pt x="2284" y="212"/>
                                </a:lnTo>
                                <a:lnTo>
                                  <a:pt x="2294" y="205"/>
                                </a:lnTo>
                                <a:lnTo>
                                  <a:pt x="2303" y="194"/>
                                </a:lnTo>
                                <a:lnTo>
                                  <a:pt x="2309" y="182"/>
                                </a:lnTo>
                                <a:lnTo>
                                  <a:pt x="2314" y="170"/>
                                </a:lnTo>
                                <a:lnTo>
                                  <a:pt x="2315" y="155"/>
                                </a:lnTo>
                                <a:lnTo>
                                  <a:pt x="2314" y="142"/>
                                </a:lnTo>
                                <a:lnTo>
                                  <a:pt x="2309" y="129"/>
                                </a:lnTo>
                                <a:lnTo>
                                  <a:pt x="2303" y="117"/>
                                </a:lnTo>
                                <a:lnTo>
                                  <a:pt x="2294" y="106"/>
                                </a:lnTo>
                                <a:lnTo>
                                  <a:pt x="2284" y="99"/>
                                </a:lnTo>
                                <a:lnTo>
                                  <a:pt x="2270" y="91"/>
                                </a:lnTo>
                                <a:lnTo>
                                  <a:pt x="2257" y="88"/>
                                </a:lnTo>
                                <a:lnTo>
                                  <a:pt x="2242" y="87"/>
                                </a:lnTo>
                                <a:lnTo>
                                  <a:pt x="2229" y="88"/>
                                </a:lnTo>
                                <a:lnTo>
                                  <a:pt x="2215" y="91"/>
                                </a:lnTo>
                                <a:lnTo>
                                  <a:pt x="2203" y="97"/>
                                </a:lnTo>
                                <a:lnTo>
                                  <a:pt x="2191" y="105"/>
                                </a:lnTo>
                                <a:lnTo>
                                  <a:pt x="2182" y="114"/>
                                </a:lnTo>
                                <a:lnTo>
                                  <a:pt x="2175" y="126"/>
                                </a:lnTo>
                                <a:lnTo>
                                  <a:pt x="2171" y="141"/>
                                </a:lnTo>
                                <a:lnTo>
                                  <a:pt x="2169" y="148"/>
                                </a:lnTo>
                                <a:lnTo>
                                  <a:pt x="2169" y="157"/>
                                </a:lnTo>
                                <a:close/>
                                <a:moveTo>
                                  <a:pt x="2194" y="145"/>
                                </a:moveTo>
                                <a:lnTo>
                                  <a:pt x="2194" y="145"/>
                                </a:lnTo>
                                <a:lnTo>
                                  <a:pt x="2194" y="135"/>
                                </a:lnTo>
                                <a:lnTo>
                                  <a:pt x="2197" y="126"/>
                                </a:lnTo>
                                <a:lnTo>
                                  <a:pt x="2202" y="117"/>
                                </a:lnTo>
                                <a:lnTo>
                                  <a:pt x="2208" y="109"/>
                                </a:lnTo>
                                <a:lnTo>
                                  <a:pt x="2214" y="103"/>
                                </a:lnTo>
                                <a:lnTo>
                                  <a:pt x="2221" y="99"/>
                                </a:lnTo>
                                <a:lnTo>
                                  <a:pt x="2229" y="96"/>
                                </a:lnTo>
                                <a:lnTo>
                                  <a:pt x="2238" y="94"/>
                                </a:lnTo>
                                <a:lnTo>
                                  <a:pt x="2248" y="96"/>
                                </a:lnTo>
                                <a:lnTo>
                                  <a:pt x="2257" y="100"/>
                                </a:lnTo>
                                <a:lnTo>
                                  <a:pt x="2266" y="106"/>
                                </a:lnTo>
                                <a:lnTo>
                                  <a:pt x="2275" y="115"/>
                                </a:lnTo>
                                <a:lnTo>
                                  <a:pt x="2281" y="126"/>
                                </a:lnTo>
                                <a:lnTo>
                                  <a:pt x="2285" y="138"/>
                                </a:lnTo>
                                <a:lnTo>
                                  <a:pt x="2288" y="149"/>
                                </a:lnTo>
                                <a:lnTo>
                                  <a:pt x="2290" y="164"/>
                                </a:lnTo>
                                <a:lnTo>
                                  <a:pt x="2288" y="175"/>
                                </a:lnTo>
                                <a:lnTo>
                                  <a:pt x="2285" y="185"/>
                                </a:lnTo>
                                <a:lnTo>
                                  <a:pt x="2281" y="194"/>
                                </a:lnTo>
                                <a:lnTo>
                                  <a:pt x="2276" y="202"/>
                                </a:lnTo>
                                <a:lnTo>
                                  <a:pt x="2269" y="208"/>
                                </a:lnTo>
                                <a:lnTo>
                                  <a:pt x="2262" y="212"/>
                                </a:lnTo>
                                <a:lnTo>
                                  <a:pt x="2254" y="215"/>
                                </a:lnTo>
                                <a:lnTo>
                                  <a:pt x="2247" y="217"/>
                                </a:lnTo>
                                <a:lnTo>
                                  <a:pt x="2236" y="215"/>
                                </a:lnTo>
                                <a:lnTo>
                                  <a:pt x="2226" y="211"/>
                                </a:lnTo>
                                <a:lnTo>
                                  <a:pt x="2217" y="205"/>
                                </a:lnTo>
                                <a:lnTo>
                                  <a:pt x="2209" y="196"/>
                                </a:lnTo>
                                <a:lnTo>
                                  <a:pt x="2203" y="185"/>
                                </a:lnTo>
                                <a:lnTo>
                                  <a:pt x="2199" y="173"/>
                                </a:lnTo>
                                <a:lnTo>
                                  <a:pt x="2194" y="160"/>
                                </a:lnTo>
                                <a:lnTo>
                                  <a:pt x="2194" y="145"/>
                                </a:lnTo>
                                <a:close/>
                                <a:moveTo>
                                  <a:pt x="2063" y="194"/>
                                </a:moveTo>
                                <a:lnTo>
                                  <a:pt x="2063" y="194"/>
                                </a:lnTo>
                                <a:lnTo>
                                  <a:pt x="2063" y="205"/>
                                </a:lnTo>
                                <a:lnTo>
                                  <a:pt x="2065" y="208"/>
                                </a:lnTo>
                                <a:lnTo>
                                  <a:pt x="2068" y="211"/>
                                </a:lnTo>
                                <a:lnTo>
                                  <a:pt x="2069" y="212"/>
                                </a:lnTo>
                                <a:lnTo>
                                  <a:pt x="2074" y="214"/>
                                </a:lnTo>
                                <a:lnTo>
                                  <a:pt x="2084" y="214"/>
                                </a:lnTo>
                                <a:lnTo>
                                  <a:pt x="2084" y="220"/>
                                </a:lnTo>
                                <a:lnTo>
                                  <a:pt x="2017" y="220"/>
                                </a:lnTo>
                                <a:lnTo>
                                  <a:pt x="2017" y="214"/>
                                </a:lnTo>
                                <a:lnTo>
                                  <a:pt x="2027" y="212"/>
                                </a:lnTo>
                                <a:lnTo>
                                  <a:pt x="2032" y="211"/>
                                </a:lnTo>
                                <a:lnTo>
                                  <a:pt x="2035" y="208"/>
                                </a:lnTo>
                                <a:lnTo>
                                  <a:pt x="2038" y="205"/>
                                </a:lnTo>
                                <a:lnTo>
                                  <a:pt x="2039" y="200"/>
                                </a:lnTo>
                                <a:lnTo>
                                  <a:pt x="2039" y="188"/>
                                </a:lnTo>
                                <a:lnTo>
                                  <a:pt x="2039" y="32"/>
                                </a:lnTo>
                                <a:lnTo>
                                  <a:pt x="2039" y="27"/>
                                </a:lnTo>
                                <a:lnTo>
                                  <a:pt x="2038" y="24"/>
                                </a:lnTo>
                                <a:lnTo>
                                  <a:pt x="2035" y="21"/>
                                </a:lnTo>
                                <a:lnTo>
                                  <a:pt x="2032" y="21"/>
                                </a:lnTo>
                                <a:lnTo>
                                  <a:pt x="2017" y="18"/>
                                </a:lnTo>
                                <a:lnTo>
                                  <a:pt x="2017" y="14"/>
                                </a:lnTo>
                                <a:lnTo>
                                  <a:pt x="2057" y="0"/>
                                </a:lnTo>
                                <a:lnTo>
                                  <a:pt x="2063" y="0"/>
                                </a:lnTo>
                                <a:lnTo>
                                  <a:pt x="2063" y="108"/>
                                </a:lnTo>
                                <a:lnTo>
                                  <a:pt x="2078" y="99"/>
                                </a:lnTo>
                                <a:lnTo>
                                  <a:pt x="2093" y="93"/>
                                </a:lnTo>
                                <a:lnTo>
                                  <a:pt x="2106" y="88"/>
                                </a:lnTo>
                                <a:lnTo>
                                  <a:pt x="2118" y="87"/>
                                </a:lnTo>
                                <a:lnTo>
                                  <a:pt x="2127" y="87"/>
                                </a:lnTo>
                                <a:lnTo>
                                  <a:pt x="2136" y="90"/>
                                </a:lnTo>
                                <a:lnTo>
                                  <a:pt x="2142" y="93"/>
                                </a:lnTo>
                                <a:lnTo>
                                  <a:pt x="2148" y="99"/>
                                </a:lnTo>
                                <a:lnTo>
                                  <a:pt x="2151" y="106"/>
                                </a:lnTo>
                                <a:lnTo>
                                  <a:pt x="2154" y="114"/>
                                </a:lnTo>
                                <a:lnTo>
                                  <a:pt x="2156" y="124"/>
                                </a:lnTo>
                                <a:lnTo>
                                  <a:pt x="2157" y="136"/>
                                </a:lnTo>
                                <a:lnTo>
                                  <a:pt x="2156" y="173"/>
                                </a:lnTo>
                                <a:lnTo>
                                  <a:pt x="2154" y="202"/>
                                </a:lnTo>
                                <a:lnTo>
                                  <a:pt x="2156" y="208"/>
                                </a:lnTo>
                                <a:lnTo>
                                  <a:pt x="2160" y="211"/>
                                </a:lnTo>
                                <a:lnTo>
                                  <a:pt x="2169" y="214"/>
                                </a:lnTo>
                                <a:lnTo>
                                  <a:pt x="2181" y="214"/>
                                </a:lnTo>
                                <a:lnTo>
                                  <a:pt x="2181" y="220"/>
                                </a:lnTo>
                                <a:lnTo>
                                  <a:pt x="2108" y="220"/>
                                </a:lnTo>
                                <a:lnTo>
                                  <a:pt x="2108" y="214"/>
                                </a:lnTo>
                                <a:lnTo>
                                  <a:pt x="2118" y="212"/>
                                </a:lnTo>
                                <a:lnTo>
                                  <a:pt x="2123" y="211"/>
                                </a:lnTo>
                                <a:lnTo>
                                  <a:pt x="2126" y="209"/>
                                </a:lnTo>
                                <a:lnTo>
                                  <a:pt x="2129" y="206"/>
                                </a:lnTo>
                                <a:lnTo>
                                  <a:pt x="2130" y="202"/>
                                </a:lnTo>
                                <a:lnTo>
                                  <a:pt x="2132" y="190"/>
                                </a:lnTo>
                                <a:lnTo>
                                  <a:pt x="2133" y="170"/>
                                </a:lnTo>
                                <a:lnTo>
                                  <a:pt x="2133" y="141"/>
                                </a:lnTo>
                                <a:lnTo>
                                  <a:pt x="2133" y="129"/>
                                </a:lnTo>
                                <a:lnTo>
                                  <a:pt x="2130" y="118"/>
                                </a:lnTo>
                                <a:lnTo>
                                  <a:pt x="2127" y="112"/>
                                </a:lnTo>
                                <a:lnTo>
                                  <a:pt x="2123" y="106"/>
                                </a:lnTo>
                                <a:lnTo>
                                  <a:pt x="2117" y="103"/>
                                </a:lnTo>
                                <a:lnTo>
                                  <a:pt x="2112" y="102"/>
                                </a:lnTo>
                                <a:lnTo>
                                  <a:pt x="2103" y="100"/>
                                </a:lnTo>
                                <a:lnTo>
                                  <a:pt x="2094" y="102"/>
                                </a:lnTo>
                                <a:lnTo>
                                  <a:pt x="2084" y="105"/>
                                </a:lnTo>
                                <a:lnTo>
                                  <a:pt x="2074" y="109"/>
                                </a:lnTo>
                                <a:lnTo>
                                  <a:pt x="2063" y="115"/>
                                </a:lnTo>
                                <a:lnTo>
                                  <a:pt x="2063" y="194"/>
                                </a:lnTo>
                                <a:close/>
                                <a:moveTo>
                                  <a:pt x="2024" y="190"/>
                                </a:moveTo>
                                <a:lnTo>
                                  <a:pt x="2024" y="190"/>
                                </a:lnTo>
                                <a:lnTo>
                                  <a:pt x="2018" y="197"/>
                                </a:lnTo>
                                <a:lnTo>
                                  <a:pt x="2012" y="205"/>
                                </a:lnTo>
                                <a:lnTo>
                                  <a:pt x="2006" y="211"/>
                                </a:lnTo>
                                <a:lnTo>
                                  <a:pt x="1999" y="215"/>
                                </a:lnTo>
                                <a:lnTo>
                                  <a:pt x="1991" y="220"/>
                                </a:lnTo>
                                <a:lnTo>
                                  <a:pt x="1983" y="223"/>
                                </a:lnTo>
                                <a:lnTo>
                                  <a:pt x="1974" y="224"/>
                                </a:lnTo>
                                <a:lnTo>
                                  <a:pt x="1965" y="224"/>
                                </a:lnTo>
                                <a:lnTo>
                                  <a:pt x="1950" y="223"/>
                                </a:lnTo>
                                <a:lnTo>
                                  <a:pt x="1938" y="218"/>
                                </a:lnTo>
                                <a:lnTo>
                                  <a:pt x="1929" y="211"/>
                                </a:lnTo>
                                <a:lnTo>
                                  <a:pt x="1920" y="202"/>
                                </a:lnTo>
                                <a:lnTo>
                                  <a:pt x="1914" y="193"/>
                                </a:lnTo>
                                <a:lnTo>
                                  <a:pt x="1911" y="182"/>
                                </a:lnTo>
                                <a:lnTo>
                                  <a:pt x="1908" y="170"/>
                                </a:lnTo>
                                <a:lnTo>
                                  <a:pt x="1906" y="161"/>
                                </a:lnTo>
                                <a:lnTo>
                                  <a:pt x="1908" y="147"/>
                                </a:lnTo>
                                <a:lnTo>
                                  <a:pt x="1914" y="132"/>
                                </a:lnTo>
                                <a:lnTo>
                                  <a:pt x="1920" y="120"/>
                                </a:lnTo>
                                <a:lnTo>
                                  <a:pt x="1930" y="108"/>
                                </a:lnTo>
                                <a:lnTo>
                                  <a:pt x="1942" y="99"/>
                                </a:lnTo>
                                <a:lnTo>
                                  <a:pt x="1954" y="93"/>
                                </a:lnTo>
                                <a:lnTo>
                                  <a:pt x="1969" y="88"/>
                                </a:lnTo>
                                <a:lnTo>
                                  <a:pt x="1986" y="87"/>
                                </a:lnTo>
                                <a:lnTo>
                                  <a:pt x="2000" y="88"/>
                                </a:lnTo>
                                <a:lnTo>
                                  <a:pt x="2012" y="93"/>
                                </a:lnTo>
                                <a:lnTo>
                                  <a:pt x="2017" y="94"/>
                                </a:lnTo>
                                <a:lnTo>
                                  <a:pt x="2021" y="99"/>
                                </a:lnTo>
                                <a:lnTo>
                                  <a:pt x="2023" y="102"/>
                                </a:lnTo>
                                <a:lnTo>
                                  <a:pt x="2024" y="105"/>
                                </a:lnTo>
                                <a:lnTo>
                                  <a:pt x="2023" y="109"/>
                                </a:lnTo>
                                <a:lnTo>
                                  <a:pt x="2021" y="112"/>
                                </a:lnTo>
                                <a:lnTo>
                                  <a:pt x="2017" y="115"/>
                                </a:lnTo>
                                <a:lnTo>
                                  <a:pt x="2014" y="115"/>
                                </a:lnTo>
                                <a:lnTo>
                                  <a:pt x="2008" y="114"/>
                                </a:lnTo>
                                <a:lnTo>
                                  <a:pt x="2003" y="112"/>
                                </a:lnTo>
                                <a:lnTo>
                                  <a:pt x="1994" y="105"/>
                                </a:lnTo>
                                <a:lnTo>
                                  <a:pt x="1986" y="99"/>
                                </a:lnTo>
                                <a:lnTo>
                                  <a:pt x="1981" y="96"/>
                                </a:lnTo>
                                <a:lnTo>
                                  <a:pt x="1974" y="96"/>
                                </a:lnTo>
                                <a:lnTo>
                                  <a:pt x="1965" y="96"/>
                                </a:lnTo>
                                <a:lnTo>
                                  <a:pt x="1957" y="100"/>
                                </a:lnTo>
                                <a:lnTo>
                                  <a:pt x="1950" y="105"/>
                                </a:lnTo>
                                <a:lnTo>
                                  <a:pt x="1944" y="112"/>
                                </a:lnTo>
                                <a:lnTo>
                                  <a:pt x="1938" y="121"/>
                                </a:lnTo>
                                <a:lnTo>
                                  <a:pt x="1933" y="132"/>
                                </a:lnTo>
                                <a:lnTo>
                                  <a:pt x="1930" y="142"/>
                                </a:lnTo>
                                <a:lnTo>
                                  <a:pt x="1930" y="154"/>
                                </a:lnTo>
                                <a:lnTo>
                                  <a:pt x="1930" y="166"/>
                                </a:lnTo>
                                <a:lnTo>
                                  <a:pt x="1933" y="176"/>
                                </a:lnTo>
                                <a:lnTo>
                                  <a:pt x="1938" y="187"/>
                                </a:lnTo>
                                <a:lnTo>
                                  <a:pt x="1944" y="194"/>
                                </a:lnTo>
                                <a:lnTo>
                                  <a:pt x="1951" y="202"/>
                                </a:lnTo>
                                <a:lnTo>
                                  <a:pt x="1959" y="206"/>
                                </a:lnTo>
                                <a:lnTo>
                                  <a:pt x="1968" y="209"/>
                                </a:lnTo>
                                <a:lnTo>
                                  <a:pt x="1978" y="211"/>
                                </a:lnTo>
                                <a:lnTo>
                                  <a:pt x="1990" y="209"/>
                                </a:lnTo>
                                <a:lnTo>
                                  <a:pt x="2000" y="205"/>
                                </a:lnTo>
                                <a:lnTo>
                                  <a:pt x="2009" y="197"/>
                                </a:lnTo>
                                <a:lnTo>
                                  <a:pt x="2020" y="187"/>
                                </a:lnTo>
                                <a:lnTo>
                                  <a:pt x="2024" y="190"/>
                                </a:lnTo>
                                <a:close/>
                                <a:moveTo>
                                  <a:pt x="1768" y="170"/>
                                </a:moveTo>
                                <a:lnTo>
                                  <a:pt x="1768" y="170"/>
                                </a:lnTo>
                                <a:lnTo>
                                  <a:pt x="1771" y="181"/>
                                </a:lnTo>
                                <a:lnTo>
                                  <a:pt x="1777" y="190"/>
                                </a:lnTo>
                                <a:lnTo>
                                  <a:pt x="1783" y="197"/>
                                </a:lnTo>
                                <a:lnTo>
                                  <a:pt x="1790" y="205"/>
                                </a:lnTo>
                                <a:lnTo>
                                  <a:pt x="1798" y="209"/>
                                </a:lnTo>
                                <a:lnTo>
                                  <a:pt x="1807" y="214"/>
                                </a:lnTo>
                                <a:lnTo>
                                  <a:pt x="1815" y="217"/>
                                </a:lnTo>
                                <a:lnTo>
                                  <a:pt x="1826" y="217"/>
                                </a:lnTo>
                                <a:lnTo>
                                  <a:pt x="1835" y="217"/>
                                </a:lnTo>
                                <a:lnTo>
                                  <a:pt x="1842" y="214"/>
                                </a:lnTo>
                                <a:lnTo>
                                  <a:pt x="1850" y="211"/>
                                </a:lnTo>
                                <a:lnTo>
                                  <a:pt x="1857" y="208"/>
                                </a:lnTo>
                                <a:lnTo>
                                  <a:pt x="1863" y="202"/>
                                </a:lnTo>
                                <a:lnTo>
                                  <a:pt x="1869" y="194"/>
                                </a:lnTo>
                                <a:lnTo>
                                  <a:pt x="1872" y="187"/>
                                </a:lnTo>
                                <a:lnTo>
                                  <a:pt x="1872" y="178"/>
                                </a:lnTo>
                                <a:lnTo>
                                  <a:pt x="1871" y="169"/>
                                </a:lnTo>
                                <a:lnTo>
                                  <a:pt x="1868" y="161"/>
                                </a:lnTo>
                                <a:lnTo>
                                  <a:pt x="1863" y="154"/>
                                </a:lnTo>
                                <a:lnTo>
                                  <a:pt x="1856" y="148"/>
                                </a:lnTo>
                                <a:lnTo>
                                  <a:pt x="1838" y="135"/>
                                </a:lnTo>
                                <a:lnTo>
                                  <a:pt x="1818" y="123"/>
                                </a:lnTo>
                                <a:lnTo>
                                  <a:pt x="1798" y="109"/>
                                </a:lnTo>
                                <a:lnTo>
                                  <a:pt x="1789" y="102"/>
                                </a:lnTo>
                                <a:lnTo>
                                  <a:pt x="1780" y="94"/>
                                </a:lnTo>
                                <a:lnTo>
                                  <a:pt x="1774" y="87"/>
                                </a:lnTo>
                                <a:lnTo>
                                  <a:pt x="1768" y="78"/>
                                </a:lnTo>
                                <a:lnTo>
                                  <a:pt x="1765" y="69"/>
                                </a:lnTo>
                                <a:lnTo>
                                  <a:pt x="1763" y="59"/>
                                </a:lnTo>
                                <a:lnTo>
                                  <a:pt x="1765" y="50"/>
                                </a:lnTo>
                                <a:lnTo>
                                  <a:pt x="1768" y="39"/>
                                </a:lnTo>
                                <a:lnTo>
                                  <a:pt x="1774" y="32"/>
                                </a:lnTo>
                                <a:lnTo>
                                  <a:pt x="1781" y="24"/>
                                </a:lnTo>
                                <a:lnTo>
                                  <a:pt x="1790" y="20"/>
                                </a:lnTo>
                                <a:lnTo>
                                  <a:pt x="1799" y="15"/>
                                </a:lnTo>
                                <a:lnTo>
                                  <a:pt x="1811" y="12"/>
                                </a:lnTo>
                                <a:lnTo>
                                  <a:pt x="1824" y="11"/>
                                </a:lnTo>
                                <a:lnTo>
                                  <a:pt x="1841" y="12"/>
                                </a:lnTo>
                                <a:lnTo>
                                  <a:pt x="1853" y="15"/>
                                </a:lnTo>
                                <a:lnTo>
                                  <a:pt x="1862" y="18"/>
                                </a:lnTo>
                                <a:lnTo>
                                  <a:pt x="1871" y="20"/>
                                </a:lnTo>
                                <a:lnTo>
                                  <a:pt x="1874" y="18"/>
                                </a:lnTo>
                                <a:lnTo>
                                  <a:pt x="1877" y="17"/>
                                </a:lnTo>
                                <a:lnTo>
                                  <a:pt x="1881" y="17"/>
                                </a:lnTo>
                                <a:lnTo>
                                  <a:pt x="1887" y="59"/>
                                </a:lnTo>
                                <a:lnTo>
                                  <a:pt x="1881" y="59"/>
                                </a:lnTo>
                                <a:lnTo>
                                  <a:pt x="1878" y="50"/>
                                </a:lnTo>
                                <a:lnTo>
                                  <a:pt x="1872" y="42"/>
                                </a:lnTo>
                                <a:lnTo>
                                  <a:pt x="1866" y="35"/>
                                </a:lnTo>
                                <a:lnTo>
                                  <a:pt x="1860" y="30"/>
                                </a:lnTo>
                                <a:lnTo>
                                  <a:pt x="1853" y="26"/>
                                </a:lnTo>
                                <a:lnTo>
                                  <a:pt x="1844" y="21"/>
                                </a:lnTo>
                                <a:lnTo>
                                  <a:pt x="1836" y="20"/>
                                </a:lnTo>
                                <a:lnTo>
                                  <a:pt x="1827" y="20"/>
                                </a:lnTo>
                                <a:lnTo>
                                  <a:pt x="1818" y="20"/>
                                </a:lnTo>
                                <a:lnTo>
                                  <a:pt x="1811" y="21"/>
                                </a:lnTo>
                                <a:lnTo>
                                  <a:pt x="1805" y="24"/>
                                </a:lnTo>
                                <a:lnTo>
                                  <a:pt x="1799" y="27"/>
                                </a:lnTo>
                                <a:lnTo>
                                  <a:pt x="1795" y="32"/>
                                </a:lnTo>
                                <a:lnTo>
                                  <a:pt x="1792" y="38"/>
                                </a:lnTo>
                                <a:lnTo>
                                  <a:pt x="1790" y="44"/>
                                </a:lnTo>
                                <a:lnTo>
                                  <a:pt x="1789" y="50"/>
                                </a:lnTo>
                                <a:lnTo>
                                  <a:pt x="1790" y="59"/>
                                </a:lnTo>
                                <a:lnTo>
                                  <a:pt x="1793" y="66"/>
                                </a:lnTo>
                                <a:lnTo>
                                  <a:pt x="1799" y="73"/>
                                </a:lnTo>
                                <a:lnTo>
                                  <a:pt x="1807" y="79"/>
                                </a:lnTo>
                                <a:lnTo>
                                  <a:pt x="1823" y="93"/>
                                </a:lnTo>
                                <a:lnTo>
                                  <a:pt x="1844" y="105"/>
                                </a:lnTo>
                                <a:lnTo>
                                  <a:pt x="1863" y="117"/>
                                </a:lnTo>
                                <a:lnTo>
                                  <a:pt x="1872" y="124"/>
                                </a:lnTo>
                                <a:lnTo>
                                  <a:pt x="1881" y="132"/>
                                </a:lnTo>
                                <a:lnTo>
                                  <a:pt x="1889" y="141"/>
                                </a:lnTo>
                                <a:lnTo>
                                  <a:pt x="1893" y="149"/>
                                </a:lnTo>
                                <a:lnTo>
                                  <a:pt x="1898" y="158"/>
                                </a:lnTo>
                                <a:lnTo>
                                  <a:pt x="1898" y="169"/>
                                </a:lnTo>
                                <a:lnTo>
                                  <a:pt x="1898" y="181"/>
                                </a:lnTo>
                                <a:lnTo>
                                  <a:pt x="1893" y="191"/>
                                </a:lnTo>
                                <a:lnTo>
                                  <a:pt x="1887" y="202"/>
                                </a:lnTo>
                                <a:lnTo>
                                  <a:pt x="1878" y="209"/>
                                </a:lnTo>
                                <a:lnTo>
                                  <a:pt x="1868" y="217"/>
                                </a:lnTo>
                                <a:lnTo>
                                  <a:pt x="1856" y="221"/>
                                </a:lnTo>
                                <a:lnTo>
                                  <a:pt x="1844" y="224"/>
                                </a:lnTo>
                                <a:lnTo>
                                  <a:pt x="1829" y="226"/>
                                </a:lnTo>
                                <a:lnTo>
                                  <a:pt x="1814" y="224"/>
                                </a:lnTo>
                                <a:lnTo>
                                  <a:pt x="1799" y="221"/>
                                </a:lnTo>
                                <a:lnTo>
                                  <a:pt x="1781" y="217"/>
                                </a:lnTo>
                                <a:lnTo>
                                  <a:pt x="1777" y="218"/>
                                </a:lnTo>
                                <a:lnTo>
                                  <a:pt x="1775" y="220"/>
                                </a:lnTo>
                                <a:lnTo>
                                  <a:pt x="1769" y="220"/>
                                </a:lnTo>
                                <a:lnTo>
                                  <a:pt x="1762" y="170"/>
                                </a:lnTo>
                                <a:lnTo>
                                  <a:pt x="1768" y="170"/>
                                </a:lnTo>
                                <a:close/>
                                <a:moveTo>
                                  <a:pt x="1714" y="190"/>
                                </a:moveTo>
                                <a:lnTo>
                                  <a:pt x="1714" y="190"/>
                                </a:lnTo>
                                <a:lnTo>
                                  <a:pt x="1710" y="197"/>
                                </a:lnTo>
                                <a:lnTo>
                                  <a:pt x="1702" y="205"/>
                                </a:lnTo>
                                <a:lnTo>
                                  <a:pt x="1696" y="211"/>
                                </a:lnTo>
                                <a:lnTo>
                                  <a:pt x="1689" y="215"/>
                                </a:lnTo>
                                <a:lnTo>
                                  <a:pt x="1681" y="220"/>
                                </a:lnTo>
                                <a:lnTo>
                                  <a:pt x="1674" y="223"/>
                                </a:lnTo>
                                <a:lnTo>
                                  <a:pt x="1663" y="224"/>
                                </a:lnTo>
                                <a:lnTo>
                                  <a:pt x="1654" y="224"/>
                                </a:lnTo>
                                <a:lnTo>
                                  <a:pt x="1639" y="223"/>
                                </a:lnTo>
                                <a:lnTo>
                                  <a:pt x="1628" y="218"/>
                                </a:lnTo>
                                <a:lnTo>
                                  <a:pt x="1619" y="211"/>
                                </a:lnTo>
                                <a:lnTo>
                                  <a:pt x="1610" y="202"/>
                                </a:lnTo>
                                <a:lnTo>
                                  <a:pt x="1604" y="193"/>
                                </a:lnTo>
                                <a:lnTo>
                                  <a:pt x="1601" y="182"/>
                                </a:lnTo>
                                <a:lnTo>
                                  <a:pt x="1598" y="170"/>
                                </a:lnTo>
                                <a:lnTo>
                                  <a:pt x="1596" y="161"/>
                                </a:lnTo>
                                <a:lnTo>
                                  <a:pt x="1599" y="147"/>
                                </a:lnTo>
                                <a:lnTo>
                                  <a:pt x="1604" y="132"/>
                                </a:lnTo>
                                <a:lnTo>
                                  <a:pt x="1610" y="120"/>
                                </a:lnTo>
                                <a:lnTo>
                                  <a:pt x="1620" y="108"/>
                                </a:lnTo>
                                <a:lnTo>
                                  <a:pt x="1632" y="99"/>
                                </a:lnTo>
                                <a:lnTo>
                                  <a:pt x="1645" y="93"/>
                                </a:lnTo>
                                <a:lnTo>
                                  <a:pt x="1659" y="88"/>
                                </a:lnTo>
                                <a:lnTo>
                                  <a:pt x="1675" y="87"/>
                                </a:lnTo>
                                <a:lnTo>
                                  <a:pt x="1690" y="88"/>
                                </a:lnTo>
                                <a:lnTo>
                                  <a:pt x="1702" y="93"/>
                                </a:lnTo>
                                <a:lnTo>
                                  <a:pt x="1707" y="94"/>
                                </a:lnTo>
                                <a:lnTo>
                                  <a:pt x="1711" y="99"/>
                                </a:lnTo>
                                <a:lnTo>
                                  <a:pt x="1713" y="102"/>
                                </a:lnTo>
                                <a:lnTo>
                                  <a:pt x="1714" y="105"/>
                                </a:lnTo>
                                <a:lnTo>
                                  <a:pt x="1713" y="109"/>
                                </a:lnTo>
                                <a:lnTo>
                                  <a:pt x="1711" y="112"/>
                                </a:lnTo>
                                <a:lnTo>
                                  <a:pt x="1708" y="115"/>
                                </a:lnTo>
                                <a:lnTo>
                                  <a:pt x="1704" y="115"/>
                                </a:lnTo>
                                <a:lnTo>
                                  <a:pt x="1698" y="114"/>
                                </a:lnTo>
                                <a:lnTo>
                                  <a:pt x="1693" y="112"/>
                                </a:lnTo>
                                <a:lnTo>
                                  <a:pt x="1684" y="105"/>
                                </a:lnTo>
                                <a:lnTo>
                                  <a:pt x="1675" y="99"/>
                                </a:lnTo>
                                <a:lnTo>
                                  <a:pt x="1671" y="96"/>
                                </a:lnTo>
                                <a:lnTo>
                                  <a:pt x="1663" y="96"/>
                                </a:lnTo>
                                <a:lnTo>
                                  <a:pt x="1654" y="96"/>
                                </a:lnTo>
                                <a:lnTo>
                                  <a:pt x="1647" y="100"/>
                                </a:lnTo>
                                <a:lnTo>
                                  <a:pt x="1639" y="105"/>
                                </a:lnTo>
                                <a:lnTo>
                                  <a:pt x="1633" y="112"/>
                                </a:lnTo>
                                <a:lnTo>
                                  <a:pt x="1628" y="121"/>
                                </a:lnTo>
                                <a:lnTo>
                                  <a:pt x="1623" y="132"/>
                                </a:lnTo>
                                <a:lnTo>
                                  <a:pt x="1620" y="142"/>
                                </a:lnTo>
                                <a:lnTo>
                                  <a:pt x="1620" y="154"/>
                                </a:lnTo>
                                <a:lnTo>
                                  <a:pt x="1620" y="166"/>
                                </a:lnTo>
                                <a:lnTo>
                                  <a:pt x="1623" y="176"/>
                                </a:lnTo>
                                <a:lnTo>
                                  <a:pt x="1628" y="187"/>
                                </a:lnTo>
                                <a:lnTo>
                                  <a:pt x="1633" y="194"/>
                                </a:lnTo>
                                <a:lnTo>
                                  <a:pt x="1641" y="202"/>
                                </a:lnTo>
                                <a:lnTo>
                                  <a:pt x="1648" y="206"/>
                                </a:lnTo>
                                <a:lnTo>
                                  <a:pt x="1657" y="209"/>
                                </a:lnTo>
                                <a:lnTo>
                                  <a:pt x="1668" y="211"/>
                                </a:lnTo>
                                <a:lnTo>
                                  <a:pt x="1680" y="209"/>
                                </a:lnTo>
                                <a:lnTo>
                                  <a:pt x="1690" y="205"/>
                                </a:lnTo>
                                <a:lnTo>
                                  <a:pt x="1701" y="197"/>
                                </a:lnTo>
                                <a:lnTo>
                                  <a:pt x="1710" y="187"/>
                                </a:lnTo>
                                <a:lnTo>
                                  <a:pt x="1714" y="190"/>
                                </a:lnTo>
                                <a:close/>
                                <a:moveTo>
                                  <a:pt x="1565" y="11"/>
                                </a:moveTo>
                                <a:lnTo>
                                  <a:pt x="1565" y="11"/>
                                </a:lnTo>
                                <a:lnTo>
                                  <a:pt x="1571" y="12"/>
                                </a:lnTo>
                                <a:lnTo>
                                  <a:pt x="1575" y="15"/>
                                </a:lnTo>
                                <a:lnTo>
                                  <a:pt x="1578" y="18"/>
                                </a:lnTo>
                                <a:lnTo>
                                  <a:pt x="1580" y="24"/>
                                </a:lnTo>
                                <a:lnTo>
                                  <a:pt x="1578" y="29"/>
                                </a:lnTo>
                                <a:lnTo>
                                  <a:pt x="1575" y="33"/>
                                </a:lnTo>
                                <a:lnTo>
                                  <a:pt x="1571" y="35"/>
                                </a:lnTo>
                                <a:lnTo>
                                  <a:pt x="1565" y="36"/>
                                </a:lnTo>
                                <a:lnTo>
                                  <a:pt x="1559" y="35"/>
                                </a:lnTo>
                                <a:lnTo>
                                  <a:pt x="1554" y="33"/>
                                </a:lnTo>
                                <a:lnTo>
                                  <a:pt x="1551" y="29"/>
                                </a:lnTo>
                                <a:lnTo>
                                  <a:pt x="1550" y="24"/>
                                </a:lnTo>
                                <a:lnTo>
                                  <a:pt x="1551" y="18"/>
                                </a:lnTo>
                                <a:lnTo>
                                  <a:pt x="1554" y="15"/>
                                </a:lnTo>
                                <a:lnTo>
                                  <a:pt x="1559" y="12"/>
                                </a:lnTo>
                                <a:lnTo>
                                  <a:pt x="1565" y="11"/>
                                </a:lnTo>
                                <a:close/>
                                <a:moveTo>
                                  <a:pt x="1578" y="196"/>
                                </a:moveTo>
                                <a:lnTo>
                                  <a:pt x="1578" y="196"/>
                                </a:lnTo>
                                <a:lnTo>
                                  <a:pt x="1580" y="203"/>
                                </a:lnTo>
                                <a:lnTo>
                                  <a:pt x="1581" y="206"/>
                                </a:lnTo>
                                <a:lnTo>
                                  <a:pt x="1584" y="209"/>
                                </a:lnTo>
                                <a:lnTo>
                                  <a:pt x="1587" y="211"/>
                                </a:lnTo>
                                <a:lnTo>
                                  <a:pt x="1592" y="212"/>
                                </a:lnTo>
                                <a:lnTo>
                                  <a:pt x="1604" y="214"/>
                                </a:lnTo>
                                <a:lnTo>
                                  <a:pt x="1604" y="220"/>
                                </a:lnTo>
                                <a:lnTo>
                                  <a:pt x="1528" y="220"/>
                                </a:lnTo>
                                <a:lnTo>
                                  <a:pt x="1528" y="214"/>
                                </a:lnTo>
                                <a:lnTo>
                                  <a:pt x="1541" y="212"/>
                                </a:lnTo>
                                <a:lnTo>
                                  <a:pt x="1545" y="211"/>
                                </a:lnTo>
                                <a:lnTo>
                                  <a:pt x="1550" y="209"/>
                                </a:lnTo>
                                <a:lnTo>
                                  <a:pt x="1553" y="205"/>
                                </a:lnTo>
                                <a:lnTo>
                                  <a:pt x="1554" y="202"/>
                                </a:lnTo>
                                <a:lnTo>
                                  <a:pt x="1556" y="196"/>
                                </a:lnTo>
                                <a:lnTo>
                                  <a:pt x="1556" y="190"/>
                                </a:lnTo>
                                <a:lnTo>
                                  <a:pt x="1556" y="124"/>
                                </a:lnTo>
                                <a:lnTo>
                                  <a:pt x="1556" y="117"/>
                                </a:lnTo>
                                <a:lnTo>
                                  <a:pt x="1554" y="112"/>
                                </a:lnTo>
                                <a:lnTo>
                                  <a:pt x="1551" y="109"/>
                                </a:lnTo>
                                <a:lnTo>
                                  <a:pt x="1545" y="108"/>
                                </a:lnTo>
                                <a:lnTo>
                                  <a:pt x="1529" y="105"/>
                                </a:lnTo>
                                <a:lnTo>
                                  <a:pt x="1529" y="100"/>
                                </a:lnTo>
                                <a:lnTo>
                                  <a:pt x="1574" y="85"/>
                                </a:lnTo>
                                <a:lnTo>
                                  <a:pt x="1578" y="85"/>
                                </a:lnTo>
                                <a:lnTo>
                                  <a:pt x="1578" y="196"/>
                                </a:lnTo>
                                <a:close/>
                                <a:moveTo>
                                  <a:pt x="1508" y="194"/>
                                </a:moveTo>
                                <a:lnTo>
                                  <a:pt x="1508" y="194"/>
                                </a:lnTo>
                                <a:lnTo>
                                  <a:pt x="1510" y="203"/>
                                </a:lnTo>
                                <a:lnTo>
                                  <a:pt x="1513" y="209"/>
                                </a:lnTo>
                                <a:lnTo>
                                  <a:pt x="1519" y="212"/>
                                </a:lnTo>
                                <a:lnTo>
                                  <a:pt x="1528" y="214"/>
                                </a:lnTo>
                                <a:lnTo>
                                  <a:pt x="1534" y="214"/>
                                </a:lnTo>
                                <a:lnTo>
                                  <a:pt x="1534" y="220"/>
                                </a:lnTo>
                                <a:lnTo>
                                  <a:pt x="1457" y="220"/>
                                </a:lnTo>
                                <a:lnTo>
                                  <a:pt x="1457" y="214"/>
                                </a:lnTo>
                                <a:lnTo>
                                  <a:pt x="1471" y="212"/>
                                </a:lnTo>
                                <a:lnTo>
                                  <a:pt x="1475" y="211"/>
                                </a:lnTo>
                                <a:lnTo>
                                  <a:pt x="1480" y="209"/>
                                </a:lnTo>
                                <a:lnTo>
                                  <a:pt x="1483" y="206"/>
                                </a:lnTo>
                                <a:lnTo>
                                  <a:pt x="1484" y="202"/>
                                </a:lnTo>
                                <a:lnTo>
                                  <a:pt x="1486" y="193"/>
                                </a:lnTo>
                                <a:lnTo>
                                  <a:pt x="1486" y="33"/>
                                </a:lnTo>
                                <a:lnTo>
                                  <a:pt x="1486" y="27"/>
                                </a:lnTo>
                                <a:lnTo>
                                  <a:pt x="1484" y="24"/>
                                </a:lnTo>
                                <a:lnTo>
                                  <a:pt x="1480" y="21"/>
                                </a:lnTo>
                                <a:lnTo>
                                  <a:pt x="1475" y="20"/>
                                </a:lnTo>
                                <a:lnTo>
                                  <a:pt x="1459" y="18"/>
                                </a:lnTo>
                                <a:lnTo>
                                  <a:pt x="1459" y="14"/>
                                </a:lnTo>
                                <a:lnTo>
                                  <a:pt x="1504" y="0"/>
                                </a:lnTo>
                                <a:lnTo>
                                  <a:pt x="1508" y="0"/>
                                </a:lnTo>
                                <a:lnTo>
                                  <a:pt x="1508" y="194"/>
                                </a:lnTo>
                                <a:close/>
                                <a:moveTo>
                                  <a:pt x="1360" y="0"/>
                                </a:moveTo>
                                <a:lnTo>
                                  <a:pt x="1355" y="0"/>
                                </a:lnTo>
                                <a:lnTo>
                                  <a:pt x="1314" y="14"/>
                                </a:lnTo>
                                <a:lnTo>
                                  <a:pt x="1314" y="18"/>
                                </a:lnTo>
                                <a:lnTo>
                                  <a:pt x="1323" y="20"/>
                                </a:lnTo>
                                <a:lnTo>
                                  <a:pt x="1332" y="21"/>
                                </a:lnTo>
                                <a:lnTo>
                                  <a:pt x="1335" y="24"/>
                                </a:lnTo>
                                <a:lnTo>
                                  <a:pt x="1338" y="30"/>
                                </a:lnTo>
                                <a:lnTo>
                                  <a:pt x="1338" y="41"/>
                                </a:lnTo>
                                <a:lnTo>
                                  <a:pt x="1338" y="218"/>
                                </a:lnTo>
                                <a:lnTo>
                                  <a:pt x="1365" y="223"/>
                                </a:lnTo>
                                <a:lnTo>
                                  <a:pt x="1389" y="224"/>
                                </a:lnTo>
                                <a:lnTo>
                                  <a:pt x="1405" y="223"/>
                                </a:lnTo>
                                <a:lnTo>
                                  <a:pt x="1420" y="218"/>
                                </a:lnTo>
                                <a:lnTo>
                                  <a:pt x="1434" y="212"/>
                                </a:lnTo>
                                <a:lnTo>
                                  <a:pt x="1446" y="203"/>
                                </a:lnTo>
                                <a:lnTo>
                                  <a:pt x="1454" y="191"/>
                                </a:lnTo>
                                <a:lnTo>
                                  <a:pt x="1462" y="179"/>
                                </a:lnTo>
                                <a:lnTo>
                                  <a:pt x="1466" y="166"/>
                                </a:lnTo>
                                <a:lnTo>
                                  <a:pt x="1468" y="149"/>
                                </a:lnTo>
                                <a:lnTo>
                                  <a:pt x="1466" y="138"/>
                                </a:lnTo>
                                <a:lnTo>
                                  <a:pt x="1463" y="126"/>
                                </a:lnTo>
                                <a:lnTo>
                                  <a:pt x="1459" y="115"/>
                                </a:lnTo>
                                <a:lnTo>
                                  <a:pt x="1451" y="105"/>
                                </a:lnTo>
                                <a:lnTo>
                                  <a:pt x="1443" y="97"/>
                                </a:lnTo>
                                <a:lnTo>
                                  <a:pt x="1434" y="91"/>
                                </a:lnTo>
                                <a:lnTo>
                                  <a:pt x="1423" y="88"/>
                                </a:lnTo>
                                <a:lnTo>
                                  <a:pt x="1413" y="87"/>
                                </a:lnTo>
                                <a:lnTo>
                                  <a:pt x="1402" y="88"/>
                                </a:lnTo>
                                <a:lnTo>
                                  <a:pt x="1390" y="91"/>
                                </a:lnTo>
                                <a:lnTo>
                                  <a:pt x="1377" y="99"/>
                                </a:lnTo>
                                <a:lnTo>
                                  <a:pt x="1360" y="109"/>
                                </a:lnTo>
                                <a:lnTo>
                                  <a:pt x="1360" y="0"/>
                                </a:lnTo>
                                <a:close/>
                                <a:moveTo>
                                  <a:pt x="1360" y="117"/>
                                </a:moveTo>
                                <a:lnTo>
                                  <a:pt x="1360" y="117"/>
                                </a:lnTo>
                                <a:lnTo>
                                  <a:pt x="1371" y="111"/>
                                </a:lnTo>
                                <a:lnTo>
                                  <a:pt x="1381" y="106"/>
                                </a:lnTo>
                                <a:lnTo>
                                  <a:pt x="1390" y="103"/>
                                </a:lnTo>
                                <a:lnTo>
                                  <a:pt x="1399" y="102"/>
                                </a:lnTo>
                                <a:lnTo>
                                  <a:pt x="1408" y="103"/>
                                </a:lnTo>
                                <a:lnTo>
                                  <a:pt x="1417" y="106"/>
                                </a:lnTo>
                                <a:lnTo>
                                  <a:pt x="1425" y="111"/>
                                </a:lnTo>
                                <a:lnTo>
                                  <a:pt x="1432" y="118"/>
                                </a:lnTo>
                                <a:lnTo>
                                  <a:pt x="1438" y="127"/>
                                </a:lnTo>
                                <a:lnTo>
                                  <a:pt x="1441" y="136"/>
                                </a:lnTo>
                                <a:lnTo>
                                  <a:pt x="1444" y="148"/>
                                </a:lnTo>
                                <a:lnTo>
                                  <a:pt x="1446" y="160"/>
                                </a:lnTo>
                                <a:lnTo>
                                  <a:pt x="1444" y="170"/>
                                </a:lnTo>
                                <a:lnTo>
                                  <a:pt x="1441" y="182"/>
                                </a:lnTo>
                                <a:lnTo>
                                  <a:pt x="1438" y="191"/>
                                </a:lnTo>
                                <a:lnTo>
                                  <a:pt x="1432" y="199"/>
                                </a:lnTo>
                                <a:lnTo>
                                  <a:pt x="1425" y="206"/>
                                </a:lnTo>
                                <a:lnTo>
                                  <a:pt x="1417" y="211"/>
                                </a:lnTo>
                                <a:lnTo>
                                  <a:pt x="1408" y="214"/>
                                </a:lnTo>
                                <a:lnTo>
                                  <a:pt x="1398" y="215"/>
                                </a:lnTo>
                                <a:lnTo>
                                  <a:pt x="1389" y="214"/>
                                </a:lnTo>
                                <a:lnTo>
                                  <a:pt x="1381" y="212"/>
                                </a:lnTo>
                                <a:lnTo>
                                  <a:pt x="1375" y="208"/>
                                </a:lnTo>
                                <a:lnTo>
                                  <a:pt x="1369" y="203"/>
                                </a:lnTo>
                                <a:lnTo>
                                  <a:pt x="1365" y="199"/>
                                </a:lnTo>
                                <a:lnTo>
                                  <a:pt x="1363" y="193"/>
                                </a:lnTo>
                                <a:lnTo>
                                  <a:pt x="1360" y="187"/>
                                </a:lnTo>
                                <a:lnTo>
                                  <a:pt x="1360" y="181"/>
                                </a:lnTo>
                                <a:lnTo>
                                  <a:pt x="1360" y="117"/>
                                </a:lnTo>
                                <a:close/>
                                <a:moveTo>
                                  <a:pt x="1331" y="211"/>
                                </a:moveTo>
                                <a:lnTo>
                                  <a:pt x="1286" y="224"/>
                                </a:lnTo>
                                <a:lnTo>
                                  <a:pt x="1286" y="199"/>
                                </a:lnTo>
                                <a:lnTo>
                                  <a:pt x="1268" y="209"/>
                                </a:lnTo>
                                <a:lnTo>
                                  <a:pt x="1252" y="218"/>
                                </a:lnTo>
                                <a:lnTo>
                                  <a:pt x="1240" y="223"/>
                                </a:lnTo>
                                <a:lnTo>
                                  <a:pt x="1228" y="224"/>
                                </a:lnTo>
                                <a:lnTo>
                                  <a:pt x="1222" y="224"/>
                                </a:lnTo>
                                <a:lnTo>
                                  <a:pt x="1214" y="223"/>
                                </a:lnTo>
                                <a:lnTo>
                                  <a:pt x="1208" y="220"/>
                                </a:lnTo>
                                <a:lnTo>
                                  <a:pt x="1204" y="217"/>
                                </a:lnTo>
                                <a:lnTo>
                                  <a:pt x="1198" y="211"/>
                                </a:lnTo>
                                <a:lnTo>
                                  <a:pt x="1195" y="205"/>
                                </a:lnTo>
                                <a:lnTo>
                                  <a:pt x="1192" y="199"/>
                                </a:lnTo>
                                <a:lnTo>
                                  <a:pt x="1192" y="191"/>
                                </a:lnTo>
                                <a:lnTo>
                                  <a:pt x="1192" y="118"/>
                                </a:lnTo>
                                <a:lnTo>
                                  <a:pt x="1190" y="112"/>
                                </a:lnTo>
                                <a:lnTo>
                                  <a:pt x="1190" y="109"/>
                                </a:lnTo>
                                <a:lnTo>
                                  <a:pt x="1187" y="106"/>
                                </a:lnTo>
                                <a:lnTo>
                                  <a:pt x="1183" y="105"/>
                                </a:lnTo>
                                <a:lnTo>
                                  <a:pt x="1171" y="102"/>
                                </a:lnTo>
                                <a:lnTo>
                                  <a:pt x="1171" y="96"/>
                                </a:lnTo>
                                <a:lnTo>
                                  <a:pt x="1214" y="87"/>
                                </a:lnTo>
                                <a:lnTo>
                                  <a:pt x="1214" y="179"/>
                                </a:lnTo>
                                <a:lnTo>
                                  <a:pt x="1216" y="187"/>
                                </a:lnTo>
                                <a:lnTo>
                                  <a:pt x="1217" y="193"/>
                                </a:lnTo>
                                <a:lnTo>
                                  <a:pt x="1220" y="197"/>
                                </a:lnTo>
                                <a:lnTo>
                                  <a:pt x="1225" y="202"/>
                                </a:lnTo>
                                <a:lnTo>
                                  <a:pt x="1229" y="205"/>
                                </a:lnTo>
                                <a:lnTo>
                                  <a:pt x="1234" y="206"/>
                                </a:lnTo>
                                <a:lnTo>
                                  <a:pt x="1240" y="208"/>
                                </a:lnTo>
                                <a:lnTo>
                                  <a:pt x="1246" y="209"/>
                                </a:lnTo>
                                <a:lnTo>
                                  <a:pt x="1255" y="208"/>
                                </a:lnTo>
                                <a:lnTo>
                                  <a:pt x="1265" y="203"/>
                                </a:lnTo>
                                <a:lnTo>
                                  <a:pt x="1275" y="197"/>
                                </a:lnTo>
                                <a:lnTo>
                                  <a:pt x="1286" y="190"/>
                                </a:lnTo>
                                <a:lnTo>
                                  <a:pt x="1286" y="120"/>
                                </a:lnTo>
                                <a:lnTo>
                                  <a:pt x="1286" y="112"/>
                                </a:lnTo>
                                <a:lnTo>
                                  <a:pt x="1283" y="108"/>
                                </a:lnTo>
                                <a:lnTo>
                                  <a:pt x="1280" y="105"/>
                                </a:lnTo>
                                <a:lnTo>
                                  <a:pt x="1272" y="102"/>
                                </a:lnTo>
                                <a:lnTo>
                                  <a:pt x="1256" y="99"/>
                                </a:lnTo>
                                <a:lnTo>
                                  <a:pt x="1256" y="94"/>
                                </a:lnTo>
                                <a:lnTo>
                                  <a:pt x="1308" y="87"/>
                                </a:lnTo>
                                <a:lnTo>
                                  <a:pt x="1308" y="197"/>
                                </a:lnTo>
                                <a:lnTo>
                                  <a:pt x="1310" y="203"/>
                                </a:lnTo>
                                <a:lnTo>
                                  <a:pt x="1311" y="206"/>
                                </a:lnTo>
                                <a:lnTo>
                                  <a:pt x="1317" y="208"/>
                                </a:lnTo>
                                <a:lnTo>
                                  <a:pt x="1325" y="206"/>
                                </a:lnTo>
                                <a:lnTo>
                                  <a:pt x="1331" y="205"/>
                                </a:lnTo>
                                <a:lnTo>
                                  <a:pt x="1331" y="211"/>
                                </a:lnTo>
                                <a:close/>
                                <a:moveTo>
                                  <a:pt x="1065" y="132"/>
                                </a:moveTo>
                                <a:lnTo>
                                  <a:pt x="1065" y="132"/>
                                </a:lnTo>
                                <a:lnTo>
                                  <a:pt x="1080" y="133"/>
                                </a:lnTo>
                                <a:lnTo>
                                  <a:pt x="1093" y="135"/>
                                </a:lnTo>
                                <a:lnTo>
                                  <a:pt x="1113" y="133"/>
                                </a:lnTo>
                                <a:lnTo>
                                  <a:pt x="1128" y="130"/>
                                </a:lnTo>
                                <a:lnTo>
                                  <a:pt x="1143" y="124"/>
                                </a:lnTo>
                                <a:lnTo>
                                  <a:pt x="1155" y="117"/>
                                </a:lnTo>
                                <a:lnTo>
                                  <a:pt x="1164" y="108"/>
                                </a:lnTo>
                                <a:lnTo>
                                  <a:pt x="1171" y="97"/>
                                </a:lnTo>
                                <a:lnTo>
                                  <a:pt x="1175" y="85"/>
                                </a:lnTo>
                                <a:lnTo>
                                  <a:pt x="1177" y="72"/>
                                </a:lnTo>
                                <a:lnTo>
                                  <a:pt x="1175" y="62"/>
                                </a:lnTo>
                                <a:lnTo>
                                  <a:pt x="1173" y="51"/>
                                </a:lnTo>
                                <a:lnTo>
                                  <a:pt x="1168" y="42"/>
                                </a:lnTo>
                                <a:lnTo>
                                  <a:pt x="1159" y="33"/>
                                </a:lnTo>
                                <a:lnTo>
                                  <a:pt x="1149" y="24"/>
                                </a:lnTo>
                                <a:lnTo>
                                  <a:pt x="1132" y="18"/>
                                </a:lnTo>
                                <a:lnTo>
                                  <a:pt x="1113" y="15"/>
                                </a:lnTo>
                                <a:lnTo>
                                  <a:pt x="1089" y="14"/>
                                </a:lnTo>
                                <a:lnTo>
                                  <a:pt x="1047" y="14"/>
                                </a:lnTo>
                                <a:lnTo>
                                  <a:pt x="1004" y="17"/>
                                </a:lnTo>
                                <a:lnTo>
                                  <a:pt x="1004" y="23"/>
                                </a:lnTo>
                                <a:lnTo>
                                  <a:pt x="1020" y="23"/>
                                </a:lnTo>
                                <a:lnTo>
                                  <a:pt x="1028" y="23"/>
                                </a:lnTo>
                                <a:lnTo>
                                  <a:pt x="1034" y="27"/>
                                </a:lnTo>
                                <a:lnTo>
                                  <a:pt x="1037" y="32"/>
                                </a:lnTo>
                                <a:lnTo>
                                  <a:pt x="1037" y="39"/>
                                </a:lnTo>
                                <a:lnTo>
                                  <a:pt x="1037" y="196"/>
                                </a:lnTo>
                                <a:lnTo>
                                  <a:pt x="1035" y="205"/>
                                </a:lnTo>
                                <a:lnTo>
                                  <a:pt x="1034" y="208"/>
                                </a:lnTo>
                                <a:lnTo>
                                  <a:pt x="1032" y="211"/>
                                </a:lnTo>
                                <a:lnTo>
                                  <a:pt x="1029" y="212"/>
                                </a:lnTo>
                                <a:lnTo>
                                  <a:pt x="1025" y="214"/>
                                </a:lnTo>
                                <a:lnTo>
                                  <a:pt x="1014" y="214"/>
                                </a:lnTo>
                                <a:lnTo>
                                  <a:pt x="1010" y="214"/>
                                </a:lnTo>
                                <a:lnTo>
                                  <a:pt x="1010" y="220"/>
                                </a:lnTo>
                                <a:lnTo>
                                  <a:pt x="1104" y="220"/>
                                </a:lnTo>
                                <a:lnTo>
                                  <a:pt x="1104" y="214"/>
                                </a:lnTo>
                                <a:lnTo>
                                  <a:pt x="1092" y="214"/>
                                </a:lnTo>
                                <a:lnTo>
                                  <a:pt x="1079" y="212"/>
                                </a:lnTo>
                                <a:lnTo>
                                  <a:pt x="1074" y="211"/>
                                </a:lnTo>
                                <a:lnTo>
                                  <a:pt x="1071" y="208"/>
                                </a:lnTo>
                                <a:lnTo>
                                  <a:pt x="1068" y="205"/>
                                </a:lnTo>
                                <a:lnTo>
                                  <a:pt x="1067" y="200"/>
                                </a:lnTo>
                                <a:lnTo>
                                  <a:pt x="1065" y="188"/>
                                </a:lnTo>
                                <a:lnTo>
                                  <a:pt x="1065" y="132"/>
                                </a:lnTo>
                                <a:close/>
                                <a:moveTo>
                                  <a:pt x="1065" y="21"/>
                                </a:moveTo>
                                <a:lnTo>
                                  <a:pt x="1065" y="21"/>
                                </a:lnTo>
                                <a:lnTo>
                                  <a:pt x="1077" y="20"/>
                                </a:lnTo>
                                <a:lnTo>
                                  <a:pt x="1089" y="20"/>
                                </a:lnTo>
                                <a:lnTo>
                                  <a:pt x="1104" y="21"/>
                                </a:lnTo>
                                <a:lnTo>
                                  <a:pt x="1116" y="24"/>
                                </a:lnTo>
                                <a:lnTo>
                                  <a:pt x="1126" y="29"/>
                                </a:lnTo>
                                <a:lnTo>
                                  <a:pt x="1134" y="35"/>
                                </a:lnTo>
                                <a:lnTo>
                                  <a:pt x="1138" y="44"/>
                                </a:lnTo>
                                <a:lnTo>
                                  <a:pt x="1143" y="51"/>
                                </a:lnTo>
                                <a:lnTo>
                                  <a:pt x="1144" y="60"/>
                                </a:lnTo>
                                <a:lnTo>
                                  <a:pt x="1144" y="71"/>
                                </a:lnTo>
                                <a:lnTo>
                                  <a:pt x="1144" y="82"/>
                                </a:lnTo>
                                <a:lnTo>
                                  <a:pt x="1140" y="93"/>
                                </a:lnTo>
                                <a:lnTo>
                                  <a:pt x="1135" y="103"/>
                                </a:lnTo>
                                <a:lnTo>
                                  <a:pt x="1128" y="111"/>
                                </a:lnTo>
                                <a:lnTo>
                                  <a:pt x="1119" y="118"/>
                                </a:lnTo>
                                <a:lnTo>
                                  <a:pt x="1108" y="124"/>
                                </a:lnTo>
                                <a:lnTo>
                                  <a:pt x="1096" y="127"/>
                                </a:lnTo>
                                <a:lnTo>
                                  <a:pt x="1083" y="127"/>
                                </a:lnTo>
                                <a:lnTo>
                                  <a:pt x="1074" y="127"/>
                                </a:lnTo>
                                <a:lnTo>
                                  <a:pt x="1065" y="126"/>
                                </a:lnTo>
                                <a:lnTo>
                                  <a:pt x="1065" y="21"/>
                                </a:lnTo>
                                <a:close/>
                                <a:moveTo>
                                  <a:pt x="970" y="138"/>
                                </a:moveTo>
                                <a:lnTo>
                                  <a:pt x="970" y="130"/>
                                </a:lnTo>
                                <a:lnTo>
                                  <a:pt x="967" y="124"/>
                                </a:lnTo>
                                <a:lnTo>
                                  <a:pt x="962" y="118"/>
                                </a:lnTo>
                                <a:lnTo>
                                  <a:pt x="959" y="111"/>
                                </a:lnTo>
                                <a:lnTo>
                                  <a:pt x="955" y="103"/>
                                </a:lnTo>
                                <a:lnTo>
                                  <a:pt x="949" y="97"/>
                                </a:lnTo>
                                <a:lnTo>
                                  <a:pt x="940" y="91"/>
                                </a:lnTo>
                                <a:lnTo>
                                  <a:pt x="929" y="88"/>
                                </a:lnTo>
                                <a:lnTo>
                                  <a:pt x="913" y="87"/>
                                </a:lnTo>
                                <a:lnTo>
                                  <a:pt x="898" y="88"/>
                                </a:lnTo>
                                <a:lnTo>
                                  <a:pt x="886" y="93"/>
                                </a:lnTo>
                                <a:lnTo>
                                  <a:pt x="874" y="100"/>
                                </a:lnTo>
                                <a:lnTo>
                                  <a:pt x="865" y="109"/>
                                </a:lnTo>
                                <a:lnTo>
                                  <a:pt x="858" y="120"/>
                                </a:lnTo>
                                <a:lnTo>
                                  <a:pt x="852" y="132"/>
                                </a:lnTo>
                                <a:lnTo>
                                  <a:pt x="849" y="144"/>
                                </a:lnTo>
                                <a:lnTo>
                                  <a:pt x="847" y="157"/>
                                </a:lnTo>
                                <a:lnTo>
                                  <a:pt x="849" y="170"/>
                                </a:lnTo>
                                <a:lnTo>
                                  <a:pt x="852" y="184"/>
                                </a:lnTo>
                                <a:lnTo>
                                  <a:pt x="858" y="194"/>
                                </a:lnTo>
                                <a:lnTo>
                                  <a:pt x="865" y="205"/>
                                </a:lnTo>
                                <a:lnTo>
                                  <a:pt x="874" y="214"/>
                                </a:lnTo>
                                <a:lnTo>
                                  <a:pt x="883" y="220"/>
                                </a:lnTo>
                                <a:lnTo>
                                  <a:pt x="895" y="223"/>
                                </a:lnTo>
                                <a:lnTo>
                                  <a:pt x="907" y="224"/>
                                </a:lnTo>
                                <a:lnTo>
                                  <a:pt x="916" y="224"/>
                                </a:lnTo>
                                <a:lnTo>
                                  <a:pt x="925" y="221"/>
                                </a:lnTo>
                                <a:lnTo>
                                  <a:pt x="934" y="218"/>
                                </a:lnTo>
                                <a:lnTo>
                                  <a:pt x="941" y="214"/>
                                </a:lnTo>
                                <a:lnTo>
                                  <a:pt x="956" y="203"/>
                                </a:lnTo>
                                <a:lnTo>
                                  <a:pt x="968" y="190"/>
                                </a:lnTo>
                                <a:lnTo>
                                  <a:pt x="964" y="187"/>
                                </a:lnTo>
                                <a:lnTo>
                                  <a:pt x="955" y="196"/>
                                </a:lnTo>
                                <a:lnTo>
                                  <a:pt x="944" y="203"/>
                                </a:lnTo>
                                <a:lnTo>
                                  <a:pt x="932" y="206"/>
                                </a:lnTo>
                                <a:lnTo>
                                  <a:pt x="920" y="208"/>
                                </a:lnTo>
                                <a:lnTo>
                                  <a:pt x="910" y="206"/>
                                </a:lnTo>
                                <a:lnTo>
                                  <a:pt x="901" y="203"/>
                                </a:lnTo>
                                <a:lnTo>
                                  <a:pt x="892" y="199"/>
                                </a:lnTo>
                                <a:lnTo>
                                  <a:pt x="885" y="193"/>
                                </a:lnTo>
                                <a:lnTo>
                                  <a:pt x="879" y="184"/>
                                </a:lnTo>
                                <a:lnTo>
                                  <a:pt x="873" y="173"/>
                                </a:lnTo>
                                <a:lnTo>
                                  <a:pt x="870" y="163"/>
                                </a:lnTo>
                                <a:lnTo>
                                  <a:pt x="868" y="151"/>
                                </a:lnTo>
                                <a:lnTo>
                                  <a:pt x="870" y="138"/>
                                </a:lnTo>
                                <a:lnTo>
                                  <a:pt x="970" y="138"/>
                                </a:lnTo>
                                <a:close/>
                                <a:moveTo>
                                  <a:pt x="871" y="129"/>
                                </a:moveTo>
                                <a:lnTo>
                                  <a:pt x="871" y="129"/>
                                </a:lnTo>
                                <a:lnTo>
                                  <a:pt x="874" y="118"/>
                                </a:lnTo>
                                <a:lnTo>
                                  <a:pt x="879" y="109"/>
                                </a:lnTo>
                                <a:lnTo>
                                  <a:pt x="883" y="103"/>
                                </a:lnTo>
                                <a:lnTo>
                                  <a:pt x="888" y="99"/>
                                </a:lnTo>
                                <a:lnTo>
                                  <a:pt x="894" y="96"/>
                                </a:lnTo>
                                <a:lnTo>
                                  <a:pt x="898" y="94"/>
                                </a:lnTo>
                                <a:lnTo>
                                  <a:pt x="907" y="93"/>
                                </a:lnTo>
                                <a:lnTo>
                                  <a:pt x="913" y="94"/>
                                </a:lnTo>
                                <a:lnTo>
                                  <a:pt x="919" y="96"/>
                                </a:lnTo>
                                <a:lnTo>
                                  <a:pt x="925" y="99"/>
                                </a:lnTo>
                                <a:lnTo>
                                  <a:pt x="929" y="103"/>
                                </a:lnTo>
                                <a:lnTo>
                                  <a:pt x="932" y="108"/>
                                </a:lnTo>
                                <a:lnTo>
                                  <a:pt x="937" y="114"/>
                                </a:lnTo>
                                <a:lnTo>
                                  <a:pt x="940" y="121"/>
                                </a:lnTo>
                                <a:lnTo>
                                  <a:pt x="941" y="129"/>
                                </a:lnTo>
                                <a:lnTo>
                                  <a:pt x="871" y="129"/>
                                </a:lnTo>
                                <a:close/>
                                <a:moveTo>
                                  <a:pt x="737" y="191"/>
                                </a:moveTo>
                                <a:lnTo>
                                  <a:pt x="737" y="191"/>
                                </a:lnTo>
                                <a:lnTo>
                                  <a:pt x="738" y="203"/>
                                </a:lnTo>
                                <a:lnTo>
                                  <a:pt x="740" y="206"/>
                                </a:lnTo>
                                <a:lnTo>
                                  <a:pt x="741" y="209"/>
                                </a:lnTo>
                                <a:lnTo>
                                  <a:pt x="744" y="212"/>
                                </a:lnTo>
                                <a:lnTo>
                                  <a:pt x="749" y="214"/>
                                </a:lnTo>
                                <a:lnTo>
                                  <a:pt x="761" y="214"/>
                                </a:lnTo>
                                <a:lnTo>
                                  <a:pt x="761" y="220"/>
                                </a:lnTo>
                                <a:lnTo>
                                  <a:pt x="692" y="220"/>
                                </a:lnTo>
                                <a:lnTo>
                                  <a:pt x="692" y="214"/>
                                </a:lnTo>
                                <a:lnTo>
                                  <a:pt x="701" y="212"/>
                                </a:lnTo>
                                <a:lnTo>
                                  <a:pt x="706" y="211"/>
                                </a:lnTo>
                                <a:lnTo>
                                  <a:pt x="709" y="209"/>
                                </a:lnTo>
                                <a:lnTo>
                                  <a:pt x="712" y="206"/>
                                </a:lnTo>
                                <a:lnTo>
                                  <a:pt x="713" y="202"/>
                                </a:lnTo>
                                <a:lnTo>
                                  <a:pt x="715" y="193"/>
                                </a:lnTo>
                                <a:lnTo>
                                  <a:pt x="715" y="124"/>
                                </a:lnTo>
                                <a:lnTo>
                                  <a:pt x="715" y="117"/>
                                </a:lnTo>
                                <a:lnTo>
                                  <a:pt x="713" y="112"/>
                                </a:lnTo>
                                <a:lnTo>
                                  <a:pt x="710" y="109"/>
                                </a:lnTo>
                                <a:lnTo>
                                  <a:pt x="704" y="108"/>
                                </a:lnTo>
                                <a:lnTo>
                                  <a:pt x="692" y="106"/>
                                </a:lnTo>
                                <a:lnTo>
                                  <a:pt x="692" y="100"/>
                                </a:lnTo>
                                <a:lnTo>
                                  <a:pt x="732" y="87"/>
                                </a:lnTo>
                                <a:lnTo>
                                  <a:pt x="737" y="87"/>
                                </a:lnTo>
                                <a:lnTo>
                                  <a:pt x="737" y="112"/>
                                </a:lnTo>
                                <a:lnTo>
                                  <a:pt x="753" y="103"/>
                                </a:lnTo>
                                <a:lnTo>
                                  <a:pt x="768" y="94"/>
                                </a:lnTo>
                                <a:lnTo>
                                  <a:pt x="783" y="88"/>
                                </a:lnTo>
                                <a:lnTo>
                                  <a:pt x="789" y="87"/>
                                </a:lnTo>
                                <a:lnTo>
                                  <a:pt x="797" y="87"/>
                                </a:lnTo>
                                <a:lnTo>
                                  <a:pt x="804" y="87"/>
                                </a:lnTo>
                                <a:lnTo>
                                  <a:pt x="812" y="90"/>
                                </a:lnTo>
                                <a:lnTo>
                                  <a:pt x="817" y="94"/>
                                </a:lnTo>
                                <a:lnTo>
                                  <a:pt x="823" y="99"/>
                                </a:lnTo>
                                <a:lnTo>
                                  <a:pt x="826" y="106"/>
                                </a:lnTo>
                                <a:lnTo>
                                  <a:pt x="829" y="114"/>
                                </a:lnTo>
                                <a:lnTo>
                                  <a:pt x="832" y="124"/>
                                </a:lnTo>
                                <a:lnTo>
                                  <a:pt x="832" y="136"/>
                                </a:lnTo>
                                <a:lnTo>
                                  <a:pt x="832" y="163"/>
                                </a:lnTo>
                                <a:lnTo>
                                  <a:pt x="831" y="179"/>
                                </a:lnTo>
                                <a:lnTo>
                                  <a:pt x="829" y="200"/>
                                </a:lnTo>
                                <a:lnTo>
                                  <a:pt x="831" y="206"/>
                                </a:lnTo>
                                <a:lnTo>
                                  <a:pt x="834" y="211"/>
                                </a:lnTo>
                                <a:lnTo>
                                  <a:pt x="840" y="214"/>
                                </a:lnTo>
                                <a:lnTo>
                                  <a:pt x="849" y="214"/>
                                </a:lnTo>
                                <a:lnTo>
                                  <a:pt x="856" y="214"/>
                                </a:lnTo>
                                <a:lnTo>
                                  <a:pt x="856" y="220"/>
                                </a:lnTo>
                                <a:lnTo>
                                  <a:pt x="783" y="220"/>
                                </a:lnTo>
                                <a:lnTo>
                                  <a:pt x="783" y="214"/>
                                </a:lnTo>
                                <a:lnTo>
                                  <a:pt x="789" y="214"/>
                                </a:lnTo>
                                <a:lnTo>
                                  <a:pt x="795" y="212"/>
                                </a:lnTo>
                                <a:lnTo>
                                  <a:pt x="800" y="211"/>
                                </a:lnTo>
                                <a:lnTo>
                                  <a:pt x="803" y="208"/>
                                </a:lnTo>
                                <a:lnTo>
                                  <a:pt x="804" y="205"/>
                                </a:lnTo>
                                <a:lnTo>
                                  <a:pt x="806" y="200"/>
                                </a:lnTo>
                                <a:lnTo>
                                  <a:pt x="809" y="185"/>
                                </a:lnTo>
                                <a:lnTo>
                                  <a:pt x="810" y="163"/>
                                </a:lnTo>
                                <a:lnTo>
                                  <a:pt x="810" y="135"/>
                                </a:lnTo>
                                <a:lnTo>
                                  <a:pt x="809" y="126"/>
                                </a:lnTo>
                                <a:lnTo>
                                  <a:pt x="807" y="118"/>
                                </a:lnTo>
                                <a:lnTo>
                                  <a:pt x="804" y="112"/>
                                </a:lnTo>
                                <a:lnTo>
                                  <a:pt x="801" y="106"/>
                                </a:lnTo>
                                <a:lnTo>
                                  <a:pt x="797" y="103"/>
                                </a:lnTo>
                                <a:lnTo>
                                  <a:pt x="792" y="102"/>
                                </a:lnTo>
                                <a:lnTo>
                                  <a:pt x="788" y="100"/>
                                </a:lnTo>
                                <a:lnTo>
                                  <a:pt x="783" y="99"/>
                                </a:lnTo>
                                <a:lnTo>
                                  <a:pt x="773" y="102"/>
                                </a:lnTo>
                                <a:lnTo>
                                  <a:pt x="762" y="106"/>
                                </a:lnTo>
                                <a:lnTo>
                                  <a:pt x="750" y="112"/>
                                </a:lnTo>
                                <a:lnTo>
                                  <a:pt x="737" y="121"/>
                                </a:lnTo>
                                <a:lnTo>
                                  <a:pt x="737" y="191"/>
                                </a:lnTo>
                                <a:close/>
                                <a:moveTo>
                                  <a:pt x="606" y="118"/>
                                </a:moveTo>
                                <a:lnTo>
                                  <a:pt x="606" y="118"/>
                                </a:lnTo>
                                <a:lnTo>
                                  <a:pt x="603" y="112"/>
                                </a:lnTo>
                                <a:lnTo>
                                  <a:pt x="606" y="106"/>
                                </a:lnTo>
                                <a:lnTo>
                                  <a:pt x="610" y="102"/>
                                </a:lnTo>
                                <a:lnTo>
                                  <a:pt x="616" y="97"/>
                                </a:lnTo>
                                <a:lnTo>
                                  <a:pt x="625" y="96"/>
                                </a:lnTo>
                                <a:lnTo>
                                  <a:pt x="630" y="97"/>
                                </a:lnTo>
                                <a:lnTo>
                                  <a:pt x="635" y="99"/>
                                </a:lnTo>
                                <a:lnTo>
                                  <a:pt x="640" y="102"/>
                                </a:lnTo>
                                <a:lnTo>
                                  <a:pt x="643" y="106"/>
                                </a:lnTo>
                                <a:lnTo>
                                  <a:pt x="647" y="111"/>
                                </a:lnTo>
                                <a:lnTo>
                                  <a:pt x="649" y="115"/>
                                </a:lnTo>
                                <a:lnTo>
                                  <a:pt x="649" y="127"/>
                                </a:lnTo>
                                <a:lnTo>
                                  <a:pt x="649" y="152"/>
                                </a:lnTo>
                                <a:lnTo>
                                  <a:pt x="632" y="161"/>
                                </a:lnTo>
                                <a:lnTo>
                                  <a:pt x="619" y="164"/>
                                </a:lnTo>
                                <a:lnTo>
                                  <a:pt x="604" y="169"/>
                                </a:lnTo>
                                <a:lnTo>
                                  <a:pt x="597" y="172"/>
                                </a:lnTo>
                                <a:lnTo>
                                  <a:pt x="591" y="176"/>
                                </a:lnTo>
                                <a:lnTo>
                                  <a:pt x="586" y="179"/>
                                </a:lnTo>
                                <a:lnTo>
                                  <a:pt x="582" y="185"/>
                                </a:lnTo>
                                <a:lnTo>
                                  <a:pt x="580" y="190"/>
                                </a:lnTo>
                                <a:lnTo>
                                  <a:pt x="579" y="197"/>
                                </a:lnTo>
                                <a:lnTo>
                                  <a:pt x="579" y="203"/>
                                </a:lnTo>
                                <a:lnTo>
                                  <a:pt x="580" y="208"/>
                                </a:lnTo>
                                <a:lnTo>
                                  <a:pt x="583" y="214"/>
                                </a:lnTo>
                                <a:lnTo>
                                  <a:pt x="588" y="217"/>
                                </a:lnTo>
                                <a:lnTo>
                                  <a:pt x="592" y="220"/>
                                </a:lnTo>
                                <a:lnTo>
                                  <a:pt x="597" y="223"/>
                                </a:lnTo>
                                <a:lnTo>
                                  <a:pt x="604" y="224"/>
                                </a:lnTo>
                                <a:lnTo>
                                  <a:pt x="610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25" y="221"/>
                                </a:lnTo>
                                <a:lnTo>
                                  <a:pt x="635" y="215"/>
                                </a:lnTo>
                                <a:lnTo>
                                  <a:pt x="650" y="205"/>
                                </a:lnTo>
                                <a:lnTo>
                                  <a:pt x="650" y="209"/>
                                </a:lnTo>
                                <a:lnTo>
                                  <a:pt x="653" y="217"/>
                                </a:lnTo>
                                <a:lnTo>
                                  <a:pt x="655" y="220"/>
                                </a:lnTo>
                                <a:lnTo>
                                  <a:pt x="658" y="223"/>
                                </a:lnTo>
                                <a:lnTo>
                                  <a:pt x="661" y="224"/>
                                </a:lnTo>
                                <a:lnTo>
                                  <a:pt x="665" y="224"/>
                                </a:lnTo>
                                <a:lnTo>
                                  <a:pt x="671" y="224"/>
                                </a:lnTo>
                                <a:lnTo>
                                  <a:pt x="677" y="221"/>
                                </a:lnTo>
                                <a:lnTo>
                                  <a:pt x="688" y="215"/>
                                </a:lnTo>
                                <a:lnTo>
                                  <a:pt x="700" y="206"/>
                                </a:lnTo>
                                <a:lnTo>
                                  <a:pt x="698" y="202"/>
                                </a:lnTo>
                                <a:lnTo>
                                  <a:pt x="692" y="205"/>
                                </a:lnTo>
                                <a:lnTo>
                                  <a:pt x="688" y="208"/>
                                </a:lnTo>
                                <a:lnTo>
                                  <a:pt x="682" y="209"/>
                                </a:lnTo>
                                <a:lnTo>
                                  <a:pt x="679" y="208"/>
                                </a:lnTo>
                                <a:lnTo>
                                  <a:pt x="676" y="208"/>
                                </a:lnTo>
                                <a:lnTo>
                                  <a:pt x="674" y="205"/>
                                </a:lnTo>
                                <a:lnTo>
                                  <a:pt x="673" y="202"/>
                                </a:lnTo>
                                <a:lnTo>
                                  <a:pt x="673" y="193"/>
                                </a:lnTo>
                                <a:lnTo>
                                  <a:pt x="673" y="176"/>
                                </a:lnTo>
                                <a:lnTo>
                                  <a:pt x="673" y="132"/>
                                </a:lnTo>
                                <a:lnTo>
                                  <a:pt x="671" y="114"/>
                                </a:lnTo>
                                <a:lnTo>
                                  <a:pt x="670" y="109"/>
                                </a:lnTo>
                                <a:lnTo>
                                  <a:pt x="667" y="105"/>
                                </a:lnTo>
                                <a:lnTo>
                                  <a:pt x="659" y="96"/>
                                </a:lnTo>
                                <a:lnTo>
                                  <a:pt x="649" y="91"/>
                                </a:lnTo>
                                <a:lnTo>
                                  <a:pt x="640" y="88"/>
                                </a:lnTo>
                                <a:lnTo>
                                  <a:pt x="631" y="87"/>
                                </a:lnTo>
                                <a:lnTo>
                                  <a:pt x="622" y="88"/>
                                </a:lnTo>
                                <a:lnTo>
                                  <a:pt x="615" y="91"/>
                                </a:lnTo>
                                <a:lnTo>
                                  <a:pt x="606" y="96"/>
                                </a:lnTo>
                                <a:lnTo>
                                  <a:pt x="598" y="102"/>
                                </a:lnTo>
                                <a:lnTo>
                                  <a:pt x="591" y="108"/>
                                </a:lnTo>
                                <a:lnTo>
                                  <a:pt x="586" y="114"/>
                                </a:lnTo>
                                <a:lnTo>
                                  <a:pt x="582" y="120"/>
                                </a:lnTo>
                                <a:lnTo>
                                  <a:pt x="580" y="124"/>
                                </a:lnTo>
                                <a:lnTo>
                                  <a:pt x="582" y="130"/>
                                </a:lnTo>
                                <a:lnTo>
                                  <a:pt x="606" y="118"/>
                                </a:lnTo>
                                <a:close/>
                                <a:moveTo>
                                  <a:pt x="649" y="199"/>
                                </a:moveTo>
                                <a:lnTo>
                                  <a:pt x="649" y="199"/>
                                </a:lnTo>
                                <a:lnTo>
                                  <a:pt x="630" y="211"/>
                                </a:lnTo>
                                <a:lnTo>
                                  <a:pt x="625" y="212"/>
                                </a:lnTo>
                                <a:lnTo>
                                  <a:pt x="621" y="212"/>
                                </a:lnTo>
                                <a:lnTo>
                                  <a:pt x="613" y="211"/>
                                </a:lnTo>
                                <a:lnTo>
                                  <a:pt x="607" y="208"/>
                                </a:lnTo>
                                <a:lnTo>
                                  <a:pt x="603" y="202"/>
                                </a:lnTo>
                                <a:lnTo>
                                  <a:pt x="601" y="197"/>
                                </a:lnTo>
                                <a:lnTo>
                                  <a:pt x="601" y="193"/>
                                </a:lnTo>
                                <a:lnTo>
                                  <a:pt x="601" y="188"/>
                                </a:lnTo>
                                <a:lnTo>
                                  <a:pt x="603" y="185"/>
                                </a:lnTo>
                                <a:lnTo>
                                  <a:pt x="604" y="182"/>
                                </a:lnTo>
                                <a:lnTo>
                                  <a:pt x="607" y="179"/>
                                </a:lnTo>
                                <a:lnTo>
                                  <a:pt x="616" y="173"/>
                                </a:lnTo>
                                <a:lnTo>
                                  <a:pt x="630" y="169"/>
                                </a:lnTo>
                                <a:lnTo>
                                  <a:pt x="649" y="160"/>
                                </a:lnTo>
                                <a:lnTo>
                                  <a:pt x="649" y="199"/>
                                </a:lnTo>
                                <a:close/>
                                <a:moveTo>
                                  <a:pt x="577" y="90"/>
                                </a:moveTo>
                                <a:lnTo>
                                  <a:pt x="577" y="96"/>
                                </a:lnTo>
                                <a:lnTo>
                                  <a:pt x="562" y="99"/>
                                </a:lnTo>
                                <a:lnTo>
                                  <a:pt x="549" y="103"/>
                                </a:lnTo>
                                <a:lnTo>
                                  <a:pt x="537" y="109"/>
                                </a:lnTo>
                                <a:lnTo>
                                  <a:pt x="525" y="117"/>
                                </a:lnTo>
                                <a:lnTo>
                                  <a:pt x="494" y="139"/>
                                </a:lnTo>
                                <a:lnTo>
                                  <a:pt x="549" y="193"/>
                                </a:lnTo>
                                <a:lnTo>
                                  <a:pt x="559" y="203"/>
                                </a:lnTo>
                                <a:lnTo>
                                  <a:pt x="570" y="209"/>
                                </a:lnTo>
                                <a:lnTo>
                                  <a:pt x="579" y="214"/>
                                </a:lnTo>
                                <a:lnTo>
                                  <a:pt x="589" y="214"/>
                                </a:lnTo>
                                <a:lnTo>
                                  <a:pt x="589" y="220"/>
                                </a:lnTo>
                                <a:lnTo>
                                  <a:pt x="516" y="220"/>
                                </a:lnTo>
                                <a:lnTo>
                                  <a:pt x="516" y="214"/>
                                </a:lnTo>
                                <a:lnTo>
                                  <a:pt x="525" y="214"/>
                                </a:lnTo>
                                <a:lnTo>
                                  <a:pt x="528" y="212"/>
                                </a:lnTo>
                                <a:lnTo>
                                  <a:pt x="531" y="211"/>
                                </a:lnTo>
                                <a:lnTo>
                                  <a:pt x="531" y="208"/>
                                </a:lnTo>
                                <a:lnTo>
                                  <a:pt x="531" y="206"/>
                                </a:lnTo>
                                <a:lnTo>
                                  <a:pt x="527" y="200"/>
                                </a:lnTo>
                                <a:lnTo>
                                  <a:pt x="474" y="148"/>
                                </a:lnTo>
                                <a:lnTo>
                                  <a:pt x="474" y="199"/>
                                </a:lnTo>
                                <a:lnTo>
                                  <a:pt x="474" y="205"/>
                                </a:lnTo>
                                <a:lnTo>
                                  <a:pt x="479" y="211"/>
                                </a:lnTo>
                                <a:lnTo>
                                  <a:pt x="485" y="214"/>
                                </a:lnTo>
                                <a:lnTo>
                                  <a:pt x="494" y="214"/>
                                </a:lnTo>
                                <a:lnTo>
                                  <a:pt x="497" y="214"/>
                                </a:lnTo>
                                <a:lnTo>
                                  <a:pt x="497" y="220"/>
                                </a:lnTo>
                                <a:lnTo>
                                  <a:pt x="428" y="220"/>
                                </a:lnTo>
                                <a:lnTo>
                                  <a:pt x="428" y="214"/>
                                </a:lnTo>
                                <a:lnTo>
                                  <a:pt x="439" y="212"/>
                                </a:lnTo>
                                <a:lnTo>
                                  <a:pt x="443" y="211"/>
                                </a:lnTo>
                                <a:lnTo>
                                  <a:pt x="446" y="208"/>
                                </a:lnTo>
                                <a:lnTo>
                                  <a:pt x="449" y="205"/>
                                </a:lnTo>
                                <a:lnTo>
                                  <a:pt x="450" y="202"/>
                                </a:lnTo>
                                <a:lnTo>
                                  <a:pt x="452" y="193"/>
                                </a:lnTo>
                                <a:lnTo>
                                  <a:pt x="452" y="33"/>
                                </a:lnTo>
                                <a:lnTo>
                                  <a:pt x="450" y="27"/>
                                </a:lnTo>
                                <a:lnTo>
                                  <a:pt x="449" y="24"/>
                                </a:lnTo>
                                <a:lnTo>
                                  <a:pt x="446" y="21"/>
                                </a:lnTo>
                                <a:lnTo>
                                  <a:pt x="442" y="21"/>
                                </a:lnTo>
                                <a:lnTo>
                                  <a:pt x="428" y="18"/>
                                </a:lnTo>
                                <a:lnTo>
                                  <a:pt x="428" y="14"/>
                                </a:lnTo>
                                <a:lnTo>
                                  <a:pt x="468" y="0"/>
                                </a:lnTo>
                                <a:lnTo>
                                  <a:pt x="474" y="0"/>
                                </a:lnTo>
                                <a:lnTo>
                                  <a:pt x="474" y="142"/>
                                </a:lnTo>
                                <a:lnTo>
                                  <a:pt x="524" y="108"/>
                                </a:lnTo>
                                <a:lnTo>
                                  <a:pt x="528" y="103"/>
                                </a:lnTo>
                                <a:lnTo>
                                  <a:pt x="528" y="102"/>
                                </a:lnTo>
                                <a:lnTo>
                                  <a:pt x="528" y="100"/>
                                </a:lnTo>
                                <a:lnTo>
                                  <a:pt x="524" y="97"/>
                                </a:lnTo>
                                <a:lnTo>
                                  <a:pt x="516" y="96"/>
                                </a:lnTo>
                                <a:lnTo>
                                  <a:pt x="510" y="96"/>
                                </a:lnTo>
                                <a:lnTo>
                                  <a:pt x="510" y="90"/>
                                </a:lnTo>
                                <a:lnTo>
                                  <a:pt x="577" y="90"/>
                                </a:lnTo>
                                <a:close/>
                                <a:moveTo>
                                  <a:pt x="289" y="157"/>
                                </a:moveTo>
                                <a:lnTo>
                                  <a:pt x="289" y="157"/>
                                </a:lnTo>
                                <a:lnTo>
                                  <a:pt x="291" y="170"/>
                                </a:lnTo>
                                <a:lnTo>
                                  <a:pt x="295" y="184"/>
                                </a:lnTo>
                                <a:lnTo>
                                  <a:pt x="303" y="194"/>
                                </a:lnTo>
                                <a:lnTo>
                                  <a:pt x="312" y="205"/>
                                </a:lnTo>
                                <a:lnTo>
                                  <a:pt x="322" y="212"/>
                                </a:lnTo>
                                <a:lnTo>
                                  <a:pt x="336" y="220"/>
                                </a:lnTo>
                                <a:lnTo>
                                  <a:pt x="349" y="223"/>
                                </a:lnTo>
                                <a:lnTo>
                                  <a:pt x="364" y="224"/>
                                </a:lnTo>
                                <a:lnTo>
                                  <a:pt x="379" y="223"/>
                                </a:lnTo>
                                <a:lnTo>
                                  <a:pt x="394" y="220"/>
                                </a:lnTo>
                                <a:lnTo>
                                  <a:pt x="406" y="212"/>
                                </a:lnTo>
                                <a:lnTo>
                                  <a:pt x="416" y="205"/>
                                </a:lnTo>
                                <a:lnTo>
                                  <a:pt x="425" y="194"/>
                                </a:lnTo>
                                <a:lnTo>
                                  <a:pt x="431" y="182"/>
                                </a:lnTo>
                                <a:lnTo>
                                  <a:pt x="436" y="170"/>
                                </a:lnTo>
                                <a:lnTo>
                                  <a:pt x="437" y="155"/>
                                </a:lnTo>
                                <a:lnTo>
                                  <a:pt x="436" y="142"/>
                                </a:lnTo>
                                <a:lnTo>
                                  <a:pt x="431" y="129"/>
                                </a:lnTo>
                                <a:lnTo>
                                  <a:pt x="425" y="117"/>
                                </a:lnTo>
                                <a:lnTo>
                                  <a:pt x="416" y="106"/>
                                </a:lnTo>
                                <a:lnTo>
                                  <a:pt x="406" y="99"/>
                                </a:lnTo>
                                <a:lnTo>
                                  <a:pt x="392" y="91"/>
                                </a:lnTo>
                                <a:lnTo>
                                  <a:pt x="379" y="88"/>
                                </a:lnTo>
                                <a:lnTo>
                                  <a:pt x="364" y="87"/>
                                </a:lnTo>
                                <a:lnTo>
                                  <a:pt x="351" y="88"/>
                                </a:lnTo>
                                <a:lnTo>
                                  <a:pt x="337" y="91"/>
                                </a:lnTo>
                                <a:lnTo>
                                  <a:pt x="325" y="97"/>
                                </a:lnTo>
                                <a:lnTo>
                                  <a:pt x="313" y="105"/>
                                </a:lnTo>
                                <a:lnTo>
                                  <a:pt x="304" y="114"/>
                                </a:lnTo>
                                <a:lnTo>
                                  <a:pt x="297" y="126"/>
                                </a:lnTo>
                                <a:lnTo>
                                  <a:pt x="292" y="141"/>
                                </a:lnTo>
                                <a:lnTo>
                                  <a:pt x="291" y="148"/>
                                </a:lnTo>
                                <a:lnTo>
                                  <a:pt x="289" y="157"/>
                                </a:lnTo>
                                <a:close/>
                                <a:moveTo>
                                  <a:pt x="316" y="145"/>
                                </a:moveTo>
                                <a:lnTo>
                                  <a:pt x="316" y="145"/>
                                </a:lnTo>
                                <a:lnTo>
                                  <a:pt x="316" y="135"/>
                                </a:lnTo>
                                <a:lnTo>
                                  <a:pt x="319" y="126"/>
                                </a:lnTo>
                                <a:lnTo>
                                  <a:pt x="324" y="117"/>
                                </a:lnTo>
                                <a:lnTo>
                                  <a:pt x="328" y="109"/>
                                </a:lnTo>
                                <a:lnTo>
                                  <a:pt x="336" y="103"/>
                                </a:lnTo>
                                <a:lnTo>
                                  <a:pt x="343" y="99"/>
                                </a:lnTo>
                                <a:lnTo>
                                  <a:pt x="351" y="96"/>
                                </a:lnTo>
                                <a:lnTo>
                                  <a:pt x="359" y="94"/>
                                </a:lnTo>
                                <a:lnTo>
                                  <a:pt x="370" y="96"/>
                                </a:lnTo>
                                <a:lnTo>
                                  <a:pt x="379" y="100"/>
                                </a:lnTo>
                                <a:lnTo>
                                  <a:pt x="388" y="106"/>
                                </a:lnTo>
                                <a:lnTo>
                                  <a:pt x="395" y="115"/>
                                </a:lnTo>
                                <a:lnTo>
                                  <a:pt x="403" y="126"/>
                                </a:lnTo>
                                <a:lnTo>
                                  <a:pt x="407" y="138"/>
                                </a:lnTo>
                                <a:lnTo>
                                  <a:pt x="410" y="149"/>
                                </a:lnTo>
                                <a:lnTo>
                                  <a:pt x="412" y="164"/>
                                </a:lnTo>
                                <a:lnTo>
                                  <a:pt x="410" y="175"/>
                                </a:lnTo>
                                <a:lnTo>
                                  <a:pt x="407" y="185"/>
                                </a:lnTo>
                                <a:lnTo>
                                  <a:pt x="403" y="194"/>
                                </a:lnTo>
                                <a:lnTo>
                                  <a:pt x="397" y="202"/>
                                </a:lnTo>
                                <a:lnTo>
                                  <a:pt x="391" y="208"/>
                                </a:lnTo>
                                <a:lnTo>
                                  <a:pt x="383" y="212"/>
                                </a:lnTo>
                                <a:lnTo>
                                  <a:pt x="376" y="215"/>
                                </a:lnTo>
                                <a:lnTo>
                                  <a:pt x="368" y="217"/>
                                </a:lnTo>
                                <a:lnTo>
                                  <a:pt x="358" y="215"/>
                                </a:lnTo>
                                <a:lnTo>
                                  <a:pt x="348" y="211"/>
                                </a:lnTo>
                                <a:lnTo>
                                  <a:pt x="339" y="205"/>
                                </a:lnTo>
                                <a:lnTo>
                                  <a:pt x="331" y="196"/>
                                </a:lnTo>
                                <a:lnTo>
                                  <a:pt x="325" y="185"/>
                                </a:lnTo>
                                <a:lnTo>
                                  <a:pt x="319" y="173"/>
                                </a:lnTo>
                                <a:lnTo>
                                  <a:pt x="316" y="160"/>
                                </a:lnTo>
                                <a:lnTo>
                                  <a:pt x="316" y="145"/>
                                </a:lnTo>
                                <a:close/>
                                <a:moveTo>
                                  <a:pt x="175" y="217"/>
                                </a:moveTo>
                                <a:lnTo>
                                  <a:pt x="175" y="217"/>
                                </a:lnTo>
                                <a:lnTo>
                                  <a:pt x="191" y="221"/>
                                </a:lnTo>
                                <a:lnTo>
                                  <a:pt x="206" y="223"/>
                                </a:lnTo>
                                <a:lnTo>
                                  <a:pt x="219" y="221"/>
                                </a:lnTo>
                                <a:lnTo>
                                  <a:pt x="233" y="217"/>
                                </a:lnTo>
                                <a:lnTo>
                                  <a:pt x="245" y="209"/>
                                </a:lnTo>
                                <a:lnTo>
                                  <a:pt x="257" y="200"/>
                                </a:lnTo>
                                <a:lnTo>
                                  <a:pt x="266" y="190"/>
                                </a:lnTo>
                                <a:lnTo>
                                  <a:pt x="271" y="176"/>
                                </a:lnTo>
                                <a:lnTo>
                                  <a:pt x="276" y="163"/>
                                </a:lnTo>
                                <a:lnTo>
                                  <a:pt x="277" y="148"/>
                                </a:lnTo>
                                <a:lnTo>
                                  <a:pt x="276" y="138"/>
                                </a:lnTo>
                                <a:lnTo>
                                  <a:pt x="273" y="126"/>
                                </a:lnTo>
                                <a:lnTo>
                                  <a:pt x="269" y="115"/>
                                </a:lnTo>
                                <a:lnTo>
                                  <a:pt x="263" y="106"/>
                                </a:lnTo>
                                <a:lnTo>
                                  <a:pt x="255" y="99"/>
                                </a:lnTo>
                                <a:lnTo>
                                  <a:pt x="246" y="93"/>
                                </a:lnTo>
                                <a:lnTo>
                                  <a:pt x="237" y="88"/>
                                </a:lnTo>
                                <a:lnTo>
                                  <a:pt x="227" y="88"/>
                                </a:lnTo>
                                <a:lnTo>
                                  <a:pt x="216" y="90"/>
                                </a:lnTo>
                                <a:lnTo>
                                  <a:pt x="203" y="94"/>
                                </a:lnTo>
                                <a:lnTo>
                                  <a:pt x="189" y="102"/>
                                </a:lnTo>
                                <a:lnTo>
                                  <a:pt x="175" y="112"/>
                                </a:lnTo>
                                <a:lnTo>
                                  <a:pt x="175" y="79"/>
                                </a:lnTo>
                                <a:lnTo>
                                  <a:pt x="167" y="79"/>
                                </a:lnTo>
                                <a:lnTo>
                                  <a:pt x="131" y="102"/>
                                </a:lnTo>
                                <a:lnTo>
                                  <a:pt x="131" y="108"/>
                                </a:lnTo>
                                <a:lnTo>
                                  <a:pt x="142" y="111"/>
                                </a:lnTo>
                                <a:lnTo>
                                  <a:pt x="146" y="112"/>
                                </a:lnTo>
                                <a:lnTo>
                                  <a:pt x="149" y="115"/>
                                </a:lnTo>
                                <a:lnTo>
                                  <a:pt x="151" y="118"/>
                                </a:lnTo>
                                <a:lnTo>
                                  <a:pt x="151" y="121"/>
                                </a:lnTo>
                                <a:lnTo>
                                  <a:pt x="151" y="266"/>
                                </a:lnTo>
                                <a:lnTo>
                                  <a:pt x="151" y="278"/>
                                </a:lnTo>
                                <a:lnTo>
                                  <a:pt x="149" y="282"/>
                                </a:lnTo>
                                <a:lnTo>
                                  <a:pt x="146" y="285"/>
                                </a:lnTo>
                                <a:lnTo>
                                  <a:pt x="143" y="288"/>
                                </a:lnTo>
                                <a:lnTo>
                                  <a:pt x="139" y="290"/>
                                </a:lnTo>
                                <a:lnTo>
                                  <a:pt x="128" y="291"/>
                                </a:lnTo>
                                <a:lnTo>
                                  <a:pt x="125" y="291"/>
                                </a:lnTo>
                                <a:lnTo>
                                  <a:pt x="125" y="297"/>
                                </a:lnTo>
                                <a:lnTo>
                                  <a:pt x="206" y="297"/>
                                </a:lnTo>
                                <a:lnTo>
                                  <a:pt x="206" y="291"/>
                                </a:lnTo>
                                <a:lnTo>
                                  <a:pt x="197" y="291"/>
                                </a:lnTo>
                                <a:lnTo>
                                  <a:pt x="188" y="290"/>
                                </a:lnTo>
                                <a:lnTo>
                                  <a:pt x="183" y="288"/>
                                </a:lnTo>
                                <a:lnTo>
                                  <a:pt x="180" y="287"/>
                                </a:lnTo>
                                <a:lnTo>
                                  <a:pt x="178" y="284"/>
                                </a:lnTo>
                                <a:lnTo>
                                  <a:pt x="176" y="279"/>
                                </a:lnTo>
                                <a:lnTo>
                                  <a:pt x="175" y="275"/>
                                </a:lnTo>
                                <a:lnTo>
                                  <a:pt x="175" y="269"/>
                                </a:lnTo>
                                <a:lnTo>
                                  <a:pt x="175" y="217"/>
                                </a:lnTo>
                                <a:close/>
                                <a:moveTo>
                                  <a:pt x="175" y="120"/>
                                </a:moveTo>
                                <a:lnTo>
                                  <a:pt x="175" y="120"/>
                                </a:lnTo>
                                <a:lnTo>
                                  <a:pt x="183" y="114"/>
                                </a:lnTo>
                                <a:lnTo>
                                  <a:pt x="192" y="108"/>
                                </a:lnTo>
                                <a:lnTo>
                                  <a:pt x="201" y="105"/>
                                </a:lnTo>
                                <a:lnTo>
                                  <a:pt x="210" y="103"/>
                                </a:lnTo>
                                <a:lnTo>
                                  <a:pt x="218" y="105"/>
                                </a:lnTo>
                                <a:lnTo>
                                  <a:pt x="225" y="108"/>
                                </a:lnTo>
                                <a:lnTo>
                                  <a:pt x="233" y="111"/>
                                </a:lnTo>
                                <a:lnTo>
                                  <a:pt x="239" y="117"/>
                                </a:lnTo>
                                <a:lnTo>
                                  <a:pt x="245" y="126"/>
                                </a:lnTo>
                                <a:lnTo>
                                  <a:pt x="251" y="136"/>
                                </a:lnTo>
                                <a:lnTo>
                                  <a:pt x="254" y="148"/>
                                </a:lnTo>
                                <a:lnTo>
                                  <a:pt x="255" y="163"/>
                                </a:lnTo>
                                <a:lnTo>
                                  <a:pt x="254" y="173"/>
                                </a:lnTo>
                                <a:lnTo>
                                  <a:pt x="252" y="182"/>
                                </a:lnTo>
                                <a:lnTo>
                                  <a:pt x="248" y="191"/>
                                </a:lnTo>
                                <a:lnTo>
                                  <a:pt x="243" y="199"/>
                                </a:lnTo>
                                <a:lnTo>
                                  <a:pt x="237" y="205"/>
                                </a:lnTo>
                                <a:lnTo>
                                  <a:pt x="230" y="209"/>
                                </a:lnTo>
                                <a:lnTo>
                                  <a:pt x="222" y="212"/>
                                </a:lnTo>
                                <a:lnTo>
                                  <a:pt x="215" y="212"/>
                                </a:lnTo>
                                <a:lnTo>
                                  <a:pt x="204" y="211"/>
                                </a:lnTo>
                                <a:lnTo>
                                  <a:pt x="194" y="208"/>
                                </a:lnTo>
                                <a:lnTo>
                                  <a:pt x="183" y="202"/>
                                </a:lnTo>
                                <a:lnTo>
                                  <a:pt x="175" y="194"/>
                                </a:lnTo>
                                <a:lnTo>
                                  <a:pt x="175" y="120"/>
                                </a:lnTo>
                                <a:close/>
                                <a:moveTo>
                                  <a:pt x="6" y="170"/>
                                </a:moveTo>
                                <a:lnTo>
                                  <a:pt x="6" y="170"/>
                                </a:lnTo>
                                <a:lnTo>
                                  <a:pt x="10" y="181"/>
                                </a:lnTo>
                                <a:lnTo>
                                  <a:pt x="15" y="190"/>
                                </a:lnTo>
                                <a:lnTo>
                                  <a:pt x="21" y="197"/>
                                </a:lnTo>
                                <a:lnTo>
                                  <a:pt x="28" y="205"/>
                                </a:lnTo>
                                <a:lnTo>
                                  <a:pt x="36" y="209"/>
                                </a:lnTo>
                                <a:lnTo>
                                  <a:pt x="45" y="214"/>
                                </a:lnTo>
                                <a:lnTo>
                                  <a:pt x="54" y="217"/>
                                </a:lnTo>
                                <a:lnTo>
                                  <a:pt x="64" y="217"/>
                                </a:lnTo>
                                <a:lnTo>
                                  <a:pt x="73" y="217"/>
                                </a:lnTo>
                                <a:lnTo>
                                  <a:pt x="81" y="214"/>
                                </a:lnTo>
                                <a:lnTo>
                                  <a:pt x="89" y="211"/>
                                </a:lnTo>
                                <a:lnTo>
                                  <a:pt x="95" y="208"/>
                                </a:lnTo>
                                <a:lnTo>
                                  <a:pt x="103" y="202"/>
                                </a:lnTo>
                                <a:lnTo>
                                  <a:pt x="107" y="194"/>
                                </a:lnTo>
                                <a:lnTo>
                                  <a:pt x="110" y="187"/>
                                </a:lnTo>
                                <a:lnTo>
                                  <a:pt x="110" y="178"/>
                                </a:lnTo>
                                <a:lnTo>
                                  <a:pt x="110" y="169"/>
                                </a:lnTo>
                                <a:lnTo>
                                  <a:pt x="106" y="161"/>
                                </a:lnTo>
                                <a:lnTo>
                                  <a:pt x="101" y="154"/>
                                </a:lnTo>
                                <a:lnTo>
                                  <a:pt x="94" y="148"/>
                                </a:lnTo>
                                <a:lnTo>
                                  <a:pt x="76" y="135"/>
                                </a:lnTo>
                                <a:lnTo>
                                  <a:pt x="57" y="123"/>
                                </a:lnTo>
                                <a:lnTo>
                                  <a:pt x="36" y="109"/>
                                </a:lnTo>
                                <a:lnTo>
                                  <a:pt x="27" y="102"/>
                                </a:lnTo>
                                <a:lnTo>
                                  <a:pt x="19" y="94"/>
                                </a:lnTo>
                                <a:lnTo>
                                  <a:pt x="12" y="87"/>
                                </a:lnTo>
                                <a:lnTo>
                                  <a:pt x="6" y="78"/>
                                </a:lnTo>
                                <a:lnTo>
                                  <a:pt x="3" y="69"/>
                                </a:lnTo>
                                <a:lnTo>
                                  <a:pt x="1" y="59"/>
                                </a:lnTo>
                                <a:lnTo>
                                  <a:pt x="3" y="50"/>
                                </a:lnTo>
                                <a:lnTo>
                                  <a:pt x="6" y="39"/>
                                </a:lnTo>
                                <a:lnTo>
                                  <a:pt x="12" y="32"/>
                                </a:lnTo>
                                <a:lnTo>
                                  <a:pt x="19" y="24"/>
                                </a:lnTo>
                                <a:lnTo>
                                  <a:pt x="28" y="20"/>
                                </a:lnTo>
                                <a:lnTo>
                                  <a:pt x="39" y="15"/>
                                </a:lnTo>
                                <a:lnTo>
                                  <a:pt x="49" y="12"/>
                                </a:lnTo>
                                <a:lnTo>
                                  <a:pt x="63" y="11"/>
                                </a:lnTo>
                                <a:lnTo>
                                  <a:pt x="81" y="12"/>
                                </a:lnTo>
                                <a:lnTo>
                                  <a:pt x="92" y="15"/>
                                </a:lnTo>
                                <a:lnTo>
                                  <a:pt x="100" y="18"/>
                                </a:lnTo>
                                <a:lnTo>
                                  <a:pt x="109" y="20"/>
                                </a:lnTo>
                                <a:lnTo>
                                  <a:pt x="112" y="18"/>
                                </a:lnTo>
                                <a:lnTo>
                                  <a:pt x="115" y="17"/>
                                </a:lnTo>
                                <a:lnTo>
                                  <a:pt x="121" y="17"/>
                                </a:lnTo>
                                <a:lnTo>
                                  <a:pt x="127" y="59"/>
                                </a:lnTo>
                                <a:lnTo>
                                  <a:pt x="121" y="59"/>
                                </a:lnTo>
                                <a:lnTo>
                                  <a:pt x="116" y="50"/>
                                </a:lnTo>
                                <a:lnTo>
                                  <a:pt x="110" y="42"/>
                                </a:lnTo>
                                <a:lnTo>
                                  <a:pt x="104" y="35"/>
                                </a:lnTo>
                                <a:lnTo>
                                  <a:pt x="98" y="30"/>
                                </a:lnTo>
                                <a:lnTo>
                                  <a:pt x="91" y="26"/>
                                </a:lnTo>
                                <a:lnTo>
                                  <a:pt x="82" y="21"/>
                                </a:lnTo>
                                <a:lnTo>
                                  <a:pt x="75" y="20"/>
                                </a:lnTo>
                                <a:lnTo>
                                  <a:pt x="66" y="20"/>
                                </a:lnTo>
                                <a:lnTo>
                                  <a:pt x="57" y="20"/>
                                </a:lnTo>
                                <a:lnTo>
                                  <a:pt x="51" y="21"/>
                                </a:lnTo>
                                <a:lnTo>
                                  <a:pt x="43" y="24"/>
                                </a:lnTo>
                                <a:lnTo>
                                  <a:pt x="37" y="27"/>
                                </a:lnTo>
                                <a:lnTo>
                                  <a:pt x="33" y="32"/>
                                </a:lnTo>
                                <a:lnTo>
                                  <a:pt x="30" y="38"/>
                                </a:lnTo>
                                <a:lnTo>
                                  <a:pt x="28" y="44"/>
                                </a:lnTo>
                                <a:lnTo>
                                  <a:pt x="27" y="50"/>
                                </a:lnTo>
                                <a:lnTo>
                                  <a:pt x="28" y="59"/>
                                </a:lnTo>
                                <a:lnTo>
                                  <a:pt x="31" y="66"/>
                                </a:lnTo>
                                <a:lnTo>
                                  <a:pt x="37" y="73"/>
                                </a:lnTo>
                                <a:lnTo>
                                  <a:pt x="45" y="79"/>
                                </a:lnTo>
                                <a:lnTo>
                                  <a:pt x="61" y="93"/>
                                </a:lnTo>
                                <a:lnTo>
                                  <a:pt x="82" y="105"/>
                                </a:lnTo>
                                <a:lnTo>
                                  <a:pt x="101" y="117"/>
                                </a:lnTo>
                                <a:lnTo>
                                  <a:pt x="112" y="124"/>
                                </a:lnTo>
                                <a:lnTo>
                                  <a:pt x="119" y="132"/>
                                </a:lnTo>
                                <a:lnTo>
                                  <a:pt x="127" y="141"/>
                                </a:lnTo>
                                <a:lnTo>
                                  <a:pt x="131" y="149"/>
                                </a:lnTo>
                                <a:lnTo>
                                  <a:pt x="136" y="158"/>
                                </a:lnTo>
                                <a:lnTo>
                                  <a:pt x="137" y="169"/>
                                </a:lnTo>
                                <a:lnTo>
                                  <a:pt x="136" y="181"/>
                                </a:lnTo>
                                <a:lnTo>
                                  <a:pt x="131" y="191"/>
                                </a:lnTo>
                                <a:lnTo>
                                  <a:pt x="125" y="202"/>
                                </a:lnTo>
                                <a:lnTo>
                                  <a:pt x="116" y="209"/>
                                </a:lnTo>
                                <a:lnTo>
                                  <a:pt x="107" y="217"/>
                                </a:lnTo>
                                <a:lnTo>
                                  <a:pt x="95" y="221"/>
                                </a:lnTo>
                                <a:lnTo>
                                  <a:pt x="82" y="224"/>
                                </a:lnTo>
                                <a:lnTo>
                                  <a:pt x="67" y="226"/>
                                </a:lnTo>
                                <a:lnTo>
                                  <a:pt x="52" y="224"/>
                                </a:lnTo>
                                <a:lnTo>
                                  <a:pt x="39" y="221"/>
                                </a:lnTo>
                                <a:lnTo>
                                  <a:pt x="19" y="217"/>
                                </a:lnTo>
                                <a:lnTo>
                                  <a:pt x="16" y="218"/>
                                </a:lnTo>
                                <a:lnTo>
                                  <a:pt x="13" y="220"/>
                                </a:lnTo>
                                <a:lnTo>
                                  <a:pt x="7" y="220"/>
                                </a:lnTo>
                                <a:lnTo>
                                  <a:pt x="0" y="170"/>
                                </a:lnTo>
                                <a:lnTo>
                                  <a:pt x="6" y="17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40"/>
                        <wps:cNvSpPr>
                          <a:spLocks noEditPoints="1"/>
                        </wps:cNvSpPr>
                        <wps:spPr bwMode="auto">
                          <a:xfrm>
                            <a:off x="827405" y="387985"/>
                            <a:ext cx="54610" cy="81280"/>
                          </a:xfrm>
                          <a:custGeom>
                            <a:avLst/>
                            <a:gdLst>
                              <a:gd name="T0" fmla="*/ 86 w 86"/>
                              <a:gd name="T1" fmla="*/ 63 h 128"/>
                              <a:gd name="T2" fmla="*/ 82 w 86"/>
                              <a:gd name="T3" fmla="*/ 37 h 128"/>
                              <a:gd name="T4" fmla="*/ 70 w 86"/>
                              <a:gd name="T5" fmla="*/ 18 h 128"/>
                              <a:gd name="T6" fmla="*/ 53 w 86"/>
                              <a:gd name="T7" fmla="*/ 5 h 128"/>
                              <a:gd name="T8" fmla="*/ 35 w 86"/>
                              <a:gd name="T9" fmla="*/ 0 h 128"/>
                              <a:gd name="T10" fmla="*/ 28 w 86"/>
                              <a:gd name="T11" fmla="*/ 2 h 128"/>
                              <a:gd name="T12" fmla="*/ 13 w 86"/>
                              <a:gd name="T13" fmla="*/ 12 h 128"/>
                              <a:gd name="T14" fmla="*/ 4 w 86"/>
                              <a:gd name="T15" fmla="*/ 30 h 128"/>
                              <a:gd name="T16" fmla="*/ 0 w 86"/>
                              <a:gd name="T17" fmla="*/ 54 h 128"/>
                              <a:gd name="T18" fmla="*/ 0 w 86"/>
                              <a:gd name="T19" fmla="*/ 66 h 128"/>
                              <a:gd name="T20" fmla="*/ 4 w 86"/>
                              <a:gd name="T21" fmla="*/ 91 h 128"/>
                              <a:gd name="T22" fmla="*/ 14 w 86"/>
                              <a:gd name="T23" fmla="*/ 110 h 128"/>
                              <a:gd name="T24" fmla="*/ 28 w 86"/>
                              <a:gd name="T25" fmla="*/ 124 h 128"/>
                              <a:gd name="T26" fmla="*/ 46 w 86"/>
                              <a:gd name="T27" fmla="*/ 128 h 128"/>
                              <a:gd name="T28" fmla="*/ 55 w 86"/>
                              <a:gd name="T29" fmla="*/ 127 h 128"/>
                              <a:gd name="T30" fmla="*/ 70 w 86"/>
                              <a:gd name="T31" fmla="*/ 116 h 128"/>
                              <a:gd name="T32" fmla="*/ 82 w 86"/>
                              <a:gd name="T33" fmla="*/ 98 h 128"/>
                              <a:gd name="T34" fmla="*/ 86 w 86"/>
                              <a:gd name="T35" fmla="*/ 75 h 128"/>
                              <a:gd name="T36" fmla="*/ 86 w 86"/>
                              <a:gd name="T37" fmla="*/ 63 h 128"/>
                              <a:gd name="T38" fmla="*/ 71 w 86"/>
                              <a:gd name="T39" fmla="*/ 72 h 128"/>
                              <a:gd name="T40" fmla="*/ 64 w 86"/>
                              <a:gd name="T41" fmla="*/ 88 h 128"/>
                              <a:gd name="T42" fmla="*/ 55 w 86"/>
                              <a:gd name="T43" fmla="*/ 101 h 128"/>
                              <a:gd name="T44" fmla="*/ 43 w 86"/>
                              <a:gd name="T45" fmla="*/ 109 h 128"/>
                              <a:gd name="T46" fmla="*/ 31 w 86"/>
                              <a:gd name="T47" fmla="*/ 109 h 128"/>
                              <a:gd name="T48" fmla="*/ 26 w 86"/>
                              <a:gd name="T49" fmla="*/ 107 h 128"/>
                              <a:gd name="T50" fmla="*/ 17 w 86"/>
                              <a:gd name="T51" fmla="*/ 97 h 128"/>
                              <a:gd name="T52" fmla="*/ 13 w 86"/>
                              <a:gd name="T53" fmla="*/ 84 h 128"/>
                              <a:gd name="T54" fmla="*/ 14 w 86"/>
                              <a:gd name="T55" fmla="*/ 66 h 128"/>
                              <a:gd name="T56" fmla="*/ 16 w 86"/>
                              <a:gd name="T57" fmla="*/ 57 h 128"/>
                              <a:gd name="T58" fmla="*/ 23 w 86"/>
                              <a:gd name="T59" fmla="*/ 40 h 128"/>
                              <a:gd name="T60" fmla="*/ 32 w 86"/>
                              <a:gd name="T61" fmla="*/ 27 h 128"/>
                              <a:gd name="T62" fmla="*/ 44 w 86"/>
                              <a:gd name="T63" fmla="*/ 19 h 128"/>
                              <a:gd name="T64" fmla="*/ 56 w 86"/>
                              <a:gd name="T65" fmla="*/ 19 h 128"/>
                              <a:gd name="T66" fmla="*/ 61 w 86"/>
                              <a:gd name="T67" fmla="*/ 21 h 128"/>
                              <a:gd name="T68" fmla="*/ 70 w 86"/>
                              <a:gd name="T69" fmla="*/ 31 h 128"/>
                              <a:gd name="T70" fmla="*/ 73 w 86"/>
                              <a:gd name="T71" fmla="*/ 45 h 128"/>
                              <a:gd name="T72" fmla="*/ 73 w 86"/>
                              <a:gd name="T73" fmla="*/ 63 h 128"/>
                              <a:gd name="T74" fmla="*/ 71 w 86"/>
                              <a:gd name="T75" fmla="*/ 72 h 12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86" h="128">
                                <a:moveTo>
                                  <a:pt x="86" y="63"/>
                                </a:moveTo>
                                <a:lnTo>
                                  <a:pt x="86" y="63"/>
                                </a:lnTo>
                                <a:lnTo>
                                  <a:pt x="85" y="49"/>
                                </a:lnTo>
                                <a:lnTo>
                                  <a:pt x="82" y="37"/>
                                </a:lnTo>
                                <a:lnTo>
                                  <a:pt x="76" y="27"/>
                                </a:lnTo>
                                <a:lnTo>
                                  <a:pt x="70" y="18"/>
                                </a:lnTo>
                                <a:lnTo>
                                  <a:pt x="62" y="10"/>
                                </a:lnTo>
                                <a:lnTo>
                                  <a:pt x="53" y="5"/>
                                </a:lnTo>
                                <a:lnTo>
                                  <a:pt x="44" y="2"/>
                                </a:lnTo>
                                <a:lnTo>
                                  <a:pt x="35" y="0"/>
                                </a:lnTo>
                                <a:lnTo>
                                  <a:pt x="28" y="2"/>
                                </a:lnTo>
                                <a:lnTo>
                                  <a:pt x="19" y="6"/>
                                </a:lnTo>
                                <a:lnTo>
                                  <a:pt x="13" y="12"/>
                                </a:lnTo>
                                <a:lnTo>
                                  <a:pt x="8" y="21"/>
                                </a:lnTo>
                                <a:lnTo>
                                  <a:pt x="4" y="30"/>
                                </a:lnTo>
                                <a:lnTo>
                                  <a:pt x="1" y="42"/>
                                </a:lnTo>
                                <a:lnTo>
                                  <a:pt x="0" y="54"/>
                                </a:lnTo>
                                <a:lnTo>
                                  <a:pt x="0" y="66"/>
                                </a:lnTo>
                                <a:lnTo>
                                  <a:pt x="1" y="79"/>
                                </a:lnTo>
                                <a:lnTo>
                                  <a:pt x="4" y="91"/>
                                </a:lnTo>
                                <a:lnTo>
                                  <a:pt x="8" y="101"/>
                                </a:lnTo>
                                <a:lnTo>
                                  <a:pt x="14" y="110"/>
                                </a:lnTo>
                                <a:lnTo>
                                  <a:pt x="20" y="118"/>
                                </a:lnTo>
                                <a:lnTo>
                                  <a:pt x="28" y="124"/>
                                </a:lnTo>
                                <a:lnTo>
                                  <a:pt x="37" y="127"/>
                                </a:lnTo>
                                <a:lnTo>
                                  <a:pt x="46" y="128"/>
                                </a:lnTo>
                                <a:lnTo>
                                  <a:pt x="55" y="127"/>
                                </a:lnTo>
                                <a:lnTo>
                                  <a:pt x="62" y="122"/>
                                </a:lnTo>
                                <a:lnTo>
                                  <a:pt x="70" y="116"/>
                                </a:lnTo>
                                <a:lnTo>
                                  <a:pt x="76" y="107"/>
                                </a:lnTo>
                                <a:lnTo>
                                  <a:pt x="82" y="98"/>
                                </a:lnTo>
                                <a:lnTo>
                                  <a:pt x="85" y="87"/>
                                </a:lnTo>
                                <a:lnTo>
                                  <a:pt x="86" y="75"/>
                                </a:lnTo>
                                <a:lnTo>
                                  <a:pt x="86" y="63"/>
                                </a:lnTo>
                                <a:close/>
                                <a:moveTo>
                                  <a:pt x="71" y="72"/>
                                </a:moveTo>
                                <a:lnTo>
                                  <a:pt x="71" y="72"/>
                                </a:lnTo>
                                <a:lnTo>
                                  <a:pt x="68" y="81"/>
                                </a:lnTo>
                                <a:lnTo>
                                  <a:pt x="64" y="88"/>
                                </a:lnTo>
                                <a:lnTo>
                                  <a:pt x="59" y="95"/>
                                </a:lnTo>
                                <a:lnTo>
                                  <a:pt x="55" y="101"/>
                                </a:lnTo>
                                <a:lnTo>
                                  <a:pt x="49" y="106"/>
                                </a:lnTo>
                                <a:lnTo>
                                  <a:pt x="43" y="109"/>
                                </a:lnTo>
                                <a:lnTo>
                                  <a:pt x="37" y="109"/>
                                </a:lnTo>
                                <a:lnTo>
                                  <a:pt x="31" y="109"/>
                                </a:lnTo>
                                <a:lnTo>
                                  <a:pt x="26" y="107"/>
                                </a:lnTo>
                                <a:lnTo>
                                  <a:pt x="22" y="103"/>
                                </a:lnTo>
                                <a:lnTo>
                                  <a:pt x="17" y="97"/>
                                </a:lnTo>
                                <a:lnTo>
                                  <a:pt x="14" y="91"/>
                                </a:lnTo>
                                <a:lnTo>
                                  <a:pt x="13" y="84"/>
                                </a:lnTo>
                                <a:lnTo>
                                  <a:pt x="13" y="75"/>
                                </a:lnTo>
                                <a:lnTo>
                                  <a:pt x="14" y="66"/>
                                </a:lnTo>
                                <a:lnTo>
                                  <a:pt x="16" y="57"/>
                                </a:lnTo>
                                <a:lnTo>
                                  <a:pt x="19" y="48"/>
                                </a:lnTo>
                                <a:lnTo>
                                  <a:pt x="23" y="40"/>
                                </a:lnTo>
                                <a:lnTo>
                                  <a:pt x="28" y="33"/>
                                </a:lnTo>
                                <a:lnTo>
                                  <a:pt x="32" y="27"/>
                                </a:lnTo>
                                <a:lnTo>
                                  <a:pt x="38" y="22"/>
                                </a:lnTo>
                                <a:lnTo>
                                  <a:pt x="44" y="19"/>
                                </a:lnTo>
                                <a:lnTo>
                                  <a:pt x="50" y="18"/>
                                </a:lnTo>
                                <a:lnTo>
                                  <a:pt x="56" y="19"/>
                                </a:lnTo>
                                <a:lnTo>
                                  <a:pt x="61" y="21"/>
                                </a:lnTo>
                                <a:lnTo>
                                  <a:pt x="65" y="25"/>
                                </a:lnTo>
                                <a:lnTo>
                                  <a:pt x="70" y="31"/>
                                </a:lnTo>
                                <a:lnTo>
                                  <a:pt x="71" y="37"/>
                                </a:lnTo>
                                <a:lnTo>
                                  <a:pt x="73" y="45"/>
                                </a:lnTo>
                                <a:lnTo>
                                  <a:pt x="74" y="54"/>
                                </a:lnTo>
                                <a:lnTo>
                                  <a:pt x="73" y="63"/>
                                </a:lnTo>
                                <a:lnTo>
                                  <a:pt x="71" y="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Freeform 41"/>
                        <wps:cNvSpPr>
                          <a:spLocks noEditPoints="1"/>
                        </wps:cNvSpPr>
                        <wps:spPr bwMode="auto">
                          <a:xfrm>
                            <a:off x="733425" y="387985"/>
                            <a:ext cx="245110" cy="405130"/>
                          </a:xfrm>
                          <a:custGeom>
                            <a:avLst/>
                            <a:gdLst>
                              <a:gd name="T0" fmla="*/ 286 w 386"/>
                              <a:gd name="T1" fmla="*/ 207 h 638"/>
                              <a:gd name="T2" fmla="*/ 301 w 386"/>
                              <a:gd name="T3" fmla="*/ 106 h 638"/>
                              <a:gd name="T4" fmla="*/ 337 w 386"/>
                              <a:gd name="T5" fmla="*/ 0 h 638"/>
                              <a:gd name="T6" fmla="*/ 300 w 386"/>
                              <a:gd name="T7" fmla="*/ 27 h 638"/>
                              <a:gd name="T8" fmla="*/ 261 w 386"/>
                              <a:gd name="T9" fmla="*/ 69 h 638"/>
                              <a:gd name="T10" fmla="*/ 218 w 386"/>
                              <a:gd name="T11" fmla="*/ 148 h 638"/>
                              <a:gd name="T12" fmla="*/ 183 w 386"/>
                              <a:gd name="T13" fmla="*/ 183 h 638"/>
                              <a:gd name="T14" fmla="*/ 137 w 386"/>
                              <a:gd name="T15" fmla="*/ 88 h 638"/>
                              <a:gd name="T16" fmla="*/ 100 w 386"/>
                              <a:gd name="T17" fmla="*/ 39 h 638"/>
                              <a:gd name="T18" fmla="*/ 49 w 386"/>
                              <a:gd name="T19" fmla="*/ 0 h 638"/>
                              <a:gd name="T20" fmla="*/ 79 w 386"/>
                              <a:gd name="T21" fmla="*/ 84 h 638"/>
                              <a:gd name="T22" fmla="*/ 95 w 386"/>
                              <a:gd name="T23" fmla="*/ 170 h 638"/>
                              <a:gd name="T24" fmla="*/ 104 w 386"/>
                              <a:gd name="T25" fmla="*/ 320 h 638"/>
                              <a:gd name="T26" fmla="*/ 95 w 386"/>
                              <a:gd name="T27" fmla="*/ 404 h 638"/>
                              <a:gd name="T28" fmla="*/ 51 w 386"/>
                              <a:gd name="T29" fmla="*/ 528 h 638"/>
                              <a:gd name="T30" fmla="*/ 9 w 386"/>
                              <a:gd name="T31" fmla="*/ 633 h 638"/>
                              <a:gd name="T32" fmla="*/ 76 w 386"/>
                              <a:gd name="T33" fmla="*/ 581 h 638"/>
                              <a:gd name="T34" fmla="*/ 136 w 386"/>
                              <a:gd name="T35" fmla="*/ 513 h 638"/>
                              <a:gd name="T36" fmla="*/ 185 w 386"/>
                              <a:gd name="T37" fmla="*/ 425 h 638"/>
                              <a:gd name="T38" fmla="*/ 197 w 386"/>
                              <a:gd name="T39" fmla="*/ 413 h 638"/>
                              <a:gd name="T40" fmla="*/ 233 w 386"/>
                              <a:gd name="T41" fmla="*/ 486 h 638"/>
                              <a:gd name="T42" fmla="*/ 292 w 386"/>
                              <a:gd name="T43" fmla="*/ 563 h 638"/>
                              <a:gd name="T44" fmla="*/ 356 w 386"/>
                              <a:gd name="T45" fmla="*/ 620 h 638"/>
                              <a:gd name="T46" fmla="*/ 352 w 386"/>
                              <a:gd name="T47" fmla="*/ 566 h 638"/>
                              <a:gd name="T48" fmla="*/ 297 w 386"/>
                              <a:gd name="T49" fmla="*/ 425 h 638"/>
                              <a:gd name="T50" fmla="*/ 282 w 386"/>
                              <a:gd name="T51" fmla="*/ 341 h 638"/>
                              <a:gd name="T52" fmla="*/ 264 w 386"/>
                              <a:gd name="T53" fmla="*/ 499 h 638"/>
                              <a:gd name="T54" fmla="*/ 215 w 386"/>
                              <a:gd name="T55" fmla="*/ 404 h 638"/>
                              <a:gd name="T56" fmla="*/ 194 w 386"/>
                              <a:gd name="T57" fmla="*/ 322 h 638"/>
                              <a:gd name="T58" fmla="*/ 192 w 386"/>
                              <a:gd name="T59" fmla="*/ 320 h 638"/>
                              <a:gd name="T60" fmla="*/ 179 w 386"/>
                              <a:gd name="T61" fmla="*/ 379 h 638"/>
                              <a:gd name="T62" fmla="*/ 140 w 386"/>
                              <a:gd name="T63" fmla="*/ 468 h 638"/>
                              <a:gd name="T64" fmla="*/ 88 w 386"/>
                              <a:gd name="T65" fmla="*/ 541 h 638"/>
                              <a:gd name="T66" fmla="*/ 33 w 386"/>
                              <a:gd name="T67" fmla="*/ 599 h 638"/>
                              <a:gd name="T68" fmla="*/ 94 w 386"/>
                              <a:gd name="T69" fmla="*/ 484 h 638"/>
                              <a:gd name="T70" fmla="*/ 122 w 386"/>
                              <a:gd name="T71" fmla="*/ 410 h 638"/>
                              <a:gd name="T72" fmla="*/ 139 w 386"/>
                              <a:gd name="T73" fmla="*/ 312 h 638"/>
                              <a:gd name="T74" fmla="*/ 130 w 386"/>
                              <a:gd name="T75" fmla="*/ 203 h 638"/>
                              <a:gd name="T76" fmla="*/ 89 w 386"/>
                              <a:gd name="T77" fmla="*/ 61 h 638"/>
                              <a:gd name="T78" fmla="*/ 131 w 386"/>
                              <a:gd name="T79" fmla="*/ 115 h 638"/>
                              <a:gd name="T80" fmla="*/ 192 w 386"/>
                              <a:gd name="T81" fmla="*/ 228 h 638"/>
                              <a:gd name="T82" fmla="*/ 192 w 386"/>
                              <a:gd name="T83" fmla="*/ 228 h 638"/>
                              <a:gd name="T84" fmla="*/ 194 w 386"/>
                              <a:gd name="T85" fmla="*/ 230 h 638"/>
                              <a:gd name="T86" fmla="*/ 230 w 386"/>
                              <a:gd name="T87" fmla="*/ 160 h 638"/>
                              <a:gd name="T88" fmla="*/ 276 w 386"/>
                              <a:gd name="T89" fmla="*/ 85 h 638"/>
                              <a:gd name="T90" fmla="*/ 289 w 386"/>
                              <a:gd name="T91" fmla="*/ 81 h 638"/>
                              <a:gd name="T92" fmla="*/ 250 w 386"/>
                              <a:gd name="T93" fmla="*/ 240 h 638"/>
                              <a:gd name="T94" fmla="*/ 249 w 386"/>
                              <a:gd name="T95" fmla="*/ 343 h 638"/>
                              <a:gd name="T96" fmla="*/ 270 w 386"/>
                              <a:gd name="T97" fmla="*/ 428 h 638"/>
                              <a:gd name="T98" fmla="*/ 304 w 386"/>
                              <a:gd name="T99" fmla="*/ 511 h 638"/>
                              <a:gd name="T100" fmla="*/ 362 w 386"/>
                              <a:gd name="T101" fmla="*/ 614 h 638"/>
                              <a:gd name="T102" fmla="*/ 264 w 386"/>
                              <a:gd name="T103" fmla="*/ 499 h 63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386" h="638">
                                <a:moveTo>
                                  <a:pt x="282" y="320"/>
                                </a:moveTo>
                                <a:lnTo>
                                  <a:pt x="282" y="320"/>
                                </a:lnTo>
                                <a:lnTo>
                                  <a:pt x="283" y="255"/>
                                </a:lnTo>
                                <a:lnTo>
                                  <a:pt x="286" y="207"/>
                                </a:lnTo>
                                <a:lnTo>
                                  <a:pt x="291" y="170"/>
                                </a:lnTo>
                                <a:lnTo>
                                  <a:pt x="297" y="130"/>
                                </a:lnTo>
                                <a:lnTo>
                                  <a:pt x="301" y="106"/>
                                </a:lnTo>
                                <a:lnTo>
                                  <a:pt x="307" y="84"/>
                                </a:lnTo>
                                <a:lnTo>
                                  <a:pt x="321" y="42"/>
                                </a:lnTo>
                                <a:lnTo>
                                  <a:pt x="332" y="10"/>
                                </a:lnTo>
                                <a:lnTo>
                                  <a:pt x="337" y="0"/>
                                </a:lnTo>
                                <a:lnTo>
                                  <a:pt x="330" y="3"/>
                                </a:lnTo>
                                <a:lnTo>
                                  <a:pt x="312" y="16"/>
                                </a:lnTo>
                                <a:lnTo>
                                  <a:pt x="300" y="27"/>
                                </a:lnTo>
                                <a:lnTo>
                                  <a:pt x="286" y="39"/>
                                </a:lnTo>
                                <a:lnTo>
                                  <a:pt x="274" y="52"/>
                                </a:lnTo>
                                <a:lnTo>
                                  <a:pt x="261" y="69"/>
                                </a:lnTo>
                                <a:lnTo>
                                  <a:pt x="249" y="88"/>
                                </a:lnTo>
                                <a:lnTo>
                                  <a:pt x="237" y="107"/>
                                </a:lnTo>
                                <a:lnTo>
                                  <a:pt x="227" y="128"/>
                                </a:lnTo>
                                <a:lnTo>
                                  <a:pt x="218" y="148"/>
                                </a:lnTo>
                                <a:lnTo>
                                  <a:pt x="203" y="183"/>
                                </a:lnTo>
                                <a:lnTo>
                                  <a:pt x="192" y="210"/>
                                </a:lnTo>
                                <a:lnTo>
                                  <a:pt x="183" y="183"/>
                                </a:lnTo>
                                <a:lnTo>
                                  <a:pt x="168" y="148"/>
                                </a:lnTo>
                                <a:lnTo>
                                  <a:pt x="159" y="128"/>
                                </a:lnTo>
                                <a:lnTo>
                                  <a:pt x="149" y="107"/>
                                </a:lnTo>
                                <a:lnTo>
                                  <a:pt x="137" y="88"/>
                                </a:lnTo>
                                <a:lnTo>
                                  <a:pt x="125" y="69"/>
                                </a:lnTo>
                                <a:lnTo>
                                  <a:pt x="112" y="52"/>
                                </a:lnTo>
                                <a:lnTo>
                                  <a:pt x="100" y="39"/>
                                </a:lnTo>
                                <a:lnTo>
                                  <a:pt x="86" y="27"/>
                                </a:lnTo>
                                <a:lnTo>
                                  <a:pt x="74" y="16"/>
                                </a:lnTo>
                                <a:lnTo>
                                  <a:pt x="55" y="3"/>
                                </a:lnTo>
                                <a:lnTo>
                                  <a:pt x="49" y="0"/>
                                </a:lnTo>
                                <a:lnTo>
                                  <a:pt x="54" y="10"/>
                                </a:lnTo>
                                <a:lnTo>
                                  <a:pt x="64" y="42"/>
                                </a:lnTo>
                                <a:lnTo>
                                  <a:pt x="79" y="84"/>
                                </a:lnTo>
                                <a:lnTo>
                                  <a:pt x="85" y="106"/>
                                </a:lnTo>
                                <a:lnTo>
                                  <a:pt x="89" y="130"/>
                                </a:lnTo>
                                <a:lnTo>
                                  <a:pt x="95" y="170"/>
                                </a:lnTo>
                                <a:lnTo>
                                  <a:pt x="100" y="207"/>
                                </a:lnTo>
                                <a:lnTo>
                                  <a:pt x="103" y="255"/>
                                </a:lnTo>
                                <a:lnTo>
                                  <a:pt x="104" y="320"/>
                                </a:lnTo>
                                <a:lnTo>
                                  <a:pt x="104" y="341"/>
                                </a:lnTo>
                                <a:lnTo>
                                  <a:pt x="103" y="362"/>
                                </a:lnTo>
                                <a:lnTo>
                                  <a:pt x="98" y="383"/>
                                </a:lnTo>
                                <a:lnTo>
                                  <a:pt x="95" y="404"/>
                                </a:lnTo>
                                <a:lnTo>
                                  <a:pt x="89" y="425"/>
                                </a:lnTo>
                                <a:lnTo>
                                  <a:pt x="83" y="446"/>
                                </a:lnTo>
                                <a:lnTo>
                                  <a:pt x="68" y="487"/>
                                </a:lnTo>
                                <a:lnTo>
                                  <a:pt x="51" y="528"/>
                                </a:lnTo>
                                <a:lnTo>
                                  <a:pt x="33" y="566"/>
                                </a:lnTo>
                                <a:lnTo>
                                  <a:pt x="0" y="638"/>
                                </a:lnTo>
                                <a:lnTo>
                                  <a:pt x="9" y="633"/>
                                </a:lnTo>
                                <a:lnTo>
                                  <a:pt x="30" y="620"/>
                                </a:lnTo>
                                <a:lnTo>
                                  <a:pt x="45" y="610"/>
                                </a:lnTo>
                                <a:lnTo>
                                  <a:pt x="59" y="598"/>
                                </a:lnTo>
                                <a:lnTo>
                                  <a:pt x="76" y="581"/>
                                </a:lnTo>
                                <a:lnTo>
                                  <a:pt x="94" y="563"/>
                                </a:lnTo>
                                <a:lnTo>
                                  <a:pt x="116" y="537"/>
                                </a:lnTo>
                                <a:lnTo>
                                  <a:pt x="136" y="513"/>
                                </a:lnTo>
                                <a:lnTo>
                                  <a:pt x="153" y="486"/>
                                </a:lnTo>
                                <a:lnTo>
                                  <a:pt x="173" y="450"/>
                                </a:lnTo>
                                <a:lnTo>
                                  <a:pt x="185" y="425"/>
                                </a:lnTo>
                                <a:lnTo>
                                  <a:pt x="189" y="413"/>
                                </a:lnTo>
                                <a:lnTo>
                                  <a:pt x="192" y="401"/>
                                </a:lnTo>
                                <a:lnTo>
                                  <a:pt x="197" y="413"/>
                                </a:lnTo>
                                <a:lnTo>
                                  <a:pt x="201" y="425"/>
                                </a:lnTo>
                                <a:lnTo>
                                  <a:pt x="213" y="450"/>
                                </a:lnTo>
                                <a:lnTo>
                                  <a:pt x="233" y="486"/>
                                </a:lnTo>
                                <a:lnTo>
                                  <a:pt x="250" y="513"/>
                                </a:lnTo>
                                <a:lnTo>
                                  <a:pt x="270" y="537"/>
                                </a:lnTo>
                                <a:lnTo>
                                  <a:pt x="292" y="563"/>
                                </a:lnTo>
                                <a:lnTo>
                                  <a:pt x="310" y="581"/>
                                </a:lnTo>
                                <a:lnTo>
                                  <a:pt x="327" y="598"/>
                                </a:lnTo>
                                <a:lnTo>
                                  <a:pt x="341" y="610"/>
                                </a:lnTo>
                                <a:lnTo>
                                  <a:pt x="356" y="620"/>
                                </a:lnTo>
                                <a:lnTo>
                                  <a:pt x="377" y="633"/>
                                </a:lnTo>
                                <a:lnTo>
                                  <a:pt x="386" y="638"/>
                                </a:lnTo>
                                <a:lnTo>
                                  <a:pt x="352" y="566"/>
                                </a:lnTo>
                                <a:lnTo>
                                  <a:pt x="335" y="528"/>
                                </a:lnTo>
                                <a:lnTo>
                                  <a:pt x="318" y="487"/>
                                </a:lnTo>
                                <a:lnTo>
                                  <a:pt x="303" y="446"/>
                                </a:lnTo>
                                <a:lnTo>
                                  <a:pt x="297" y="425"/>
                                </a:lnTo>
                                <a:lnTo>
                                  <a:pt x="291" y="404"/>
                                </a:lnTo>
                                <a:lnTo>
                                  <a:pt x="286" y="383"/>
                                </a:lnTo>
                                <a:lnTo>
                                  <a:pt x="283" y="362"/>
                                </a:lnTo>
                                <a:lnTo>
                                  <a:pt x="282" y="341"/>
                                </a:lnTo>
                                <a:lnTo>
                                  <a:pt x="282" y="320"/>
                                </a:lnTo>
                                <a:close/>
                                <a:moveTo>
                                  <a:pt x="264" y="499"/>
                                </a:moveTo>
                                <a:lnTo>
                                  <a:pt x="264" y="499"/>
                                </a:lnTo>
                                <a:lnTo>
                                  <a:pt x="255" y="484"/>
                                </a:lnTo>
                                <a:lnTo>
                                  <a:pt x="244" y="468"/>
                                </a:lnTo>
                                <a:lnTo>
                                  <a:pt x="228" y="435"/>
                                </a:lnTo>
                                <a:lnTo>
                                  <a:pt x="215" y="404"/>
                                </a:lnTo>
                                <a:lnTo>
                                  <a:pt x="206" y="379"/>
                                </a:lnTo>
                                <a:lnTo>
                                  <a:pt x="198" y="346"/>
                                </a:lnTo>
                                <a:lnTo>
                                  <a:pt x="194" y="322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92" y="322"/>
                                </a:lnTo>
                                <a:lnTo>
                                  <a:pt x="188" y="346"/>
                                </a:lnTo>
                                <a:lnTo>
                                  <a:pt x="179" y="379"/>
                                </a:lnTo>
                                <a:lnTo>
                                  <a:pt x="171" y="404"/>
                                </a:lnTo>
                                <a:lnTo>
                                  <a:pt x="158" y="435"/>
                                </a:lnTo>
                                <a:lnTo>
                                  <a:pt x="140" y="468"/>
                                </a:lnTo>
                                <a:lnTo>
                                  <a:pt x="131" y="484"/>
                                </a:lnTo>
                                <a:lnTo>
                                  <a:pt x="121" y="499"/>
                                </a:lnTo>
                                <a:lnTo>
                                  <a:pt x="88" y="541"/>
                                </a:lnTo>
                                <a:lnTo>
                                  <a:pt x="57" y="578"/>
                                </a:lnTo>
                                <a:lnTo>
                                  <a:pt x="24" y="614"/>
                                </a:lnTo>
                                <a:lnTo>
                                  <a:pt x="33" y="599"/>
                                </a:lnTo>
                                <a:lnTo>
                                  <a:pt x="55" y="562"/>
                                </a:lnTo>
                                <a:lnTo>
                                  <a:pt x="68" y="537"/>
                                </a:lnTo>
                                <a:lnTo>
                                  <a:pt x="82" y="511"/>
                                </a:lnTo>
                                <a:lnTo>
                                  <a:pt x="94" y="484"/>
                                </a:lnTo>
                                <a:lnTo>
                                  <a:pt x="104" y="459"/>
                                </a:lnTo>
                                <a:lnTo>
                                  <a:pt x="116" y="428"/>
                                </a:lnTo>
                                <a:lnTo>
                                  <a:pt x="122" y="410"/>
                                </a:lnTo>
                                <a:lnTo>
                                  <a:pt x="128" y="391"/>
                                </a:lnTo>
                                <a:lnTo>
                                  <a:pt x="134" y="368"/>
                                </a:lnTo>
                                <a:lnTo>
                                  <a:pt x="137" y="343"/>
                                </a:lnTo>
                                <a:lnTo>
                                  <a:pt x="139" y="312"/>
                                </a:lnTo>
                                <a:lnTo>
                                  <a:pt x="139" y="277"/>
                                </a:lnTo>
                                <a:lnTo>
                                  <a:pt x="136" y="240"/>
                                </a:lnTo>
                                <a:lnTo>
                                  <a:pt x="130" y="203"/>
                                </a:lnTo>
                                <a:lnTo>
                                  <a:pt x="121" y="165"/>
                                </a:lnTo>
                                <a:lnTo>
                                  <a:pt x="112" y="133"/>
                                </a:lnTo>
                                <a:lnTo>
                                  <a:pt x="97" y="81"/>
                                </a:lnTo>
                                <a:lnTo>
                                  <a:pt x="89" y="61"/>
                                </a:lnTo>
                                <a:lnTo>
                                  <a:pt x="95" y="66"/>
                                </a:lnTo>
                                <a:lnTo>
                                  <a:pt x="110" y="85"/>
                                </a:lnTo>
                                <a:lnTo>
                                  <a:pt x="131" y="115"/>
                                </a:lnTo>
                                <a:lnTo>
                                  <a:pt x="145" y="136"/>
                                </a:lnTo>
                                <a:lnTo>
                                  <a:pt x="156" y="160"/>
                                </a:lnTo>
                                <a:lnTo>
                                  <a:pt x="192" y="228"/>
                                </a:lnTo>
                                <a:lnTo>
                                  <a:pt x="192" y="23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194" y="230"/>
                                </a:lnTo>
                                <a:lnTo>
                                  <a:pt x="194" y="228"/>
                                </a:lnTo>
                                <a:lnTo>
                                  <a:pt x="230" y="160"/>
                                </a:lnTo>
                                <a:lnTo>
                                  <a:pt x="241" y="136"/>
                                </a:lnTo>
                                <a:lnTo>
                                  <a:pt x="255" y="115"/>
                                </a:lnTo>
                                <a:lnTo>
                                  <a:pt x="276" y="85"/>
                                </a:lnTo>
                                <a:lnTo>
                                  <a:pt x="291" y="66"/>
                                </a:lnTo>
                                <a:lnTo>
                                  <a:pt x="297" y="61"/>
                                </a:lnTo>
                                <a:lnTo>
                                  <a:pt x="289" y="81"/>
                                </a:lnTo>
                                <a:lnTo>
                                  <a:pt x="273" y="133"/>
                                </a:lnTo>
                                <a:lnTo>
                                  <a:pt x="265" y="165"/>
                                </a:lnTo>
                                <a:lnTo>
                                  <a:pt x="256" y="203"/>
                                </a:lnTo>
                                <a:lnTo>
                                  <a:pt x="250" y="240"/>
                                </a:lnTo>
                                <a:lnTo>
                                  <a:pt x="247" y="277"/>
                                </a:lnTo>
                                <a:lnTo>
                                  <a:pt x="247" y="312"/>
                                </a:lnTo>
                                <a:lnTo>
                                  <a:pt x="249" y="343"/>
                                </a:lnTo>
                                <a:lnTo>
                                  <a:pt x="252" y="368"/>
                                </a:lnTo>
                                <a:lnTo>
                                  <a:pt x="258" y="391"/>
                                </a:lnTo>
                                <a:lnTo>
                                  <a:pt x="262" y="410"/>
                                </a:lnTo>
                                <a:lnTo>
                                  <a:pt x="270" y="428"/>
                                </a:lnTo>
                                <a:lnTo>
                                  <a:pt x="282" y="459"/>
                                </a:lnTo>
                                <a:lnTo>
                                  <a:pt x="292" y="484"/>
                                </a:lnTo>
                                <a:lnTo>
                                  <a:pt x="304" y="511"/>
                                </a:lnTo>
                                <a:lnTo>
                                  <a:pt x="318" y="537"/>
                                </a:lnTo>
                                <a:lnTo>
                                  <a:pt x="331" y="562"/>
                                </a:lnTo>
                                <a:lnTo>
                                  <a:pt x="353" y="599"/>
                                </a:lnTo>
                                <a:lnTo>
                                  <a:pt x="362" y="614"/>
                                </a:lnTo>
                                <a:lnTo>
                                  <a:pt x="330" y="578"/>
                                </a:lnTo>
                                <a:lnTo>
                                  <a:pt x="298" y="541"/>
                                </a:lnTo>
                                <a:lnTo>
                                  <a:pt x="264" y="4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Freeform 42"/>
                        <wps:cNvSpPr>
                          <a:spLocks/>
                        </wps:cNvSpPr>
                        <wps:spPr bwMode="auto">
                          <a:xfrm>
                            <a:off x="739140" y="17145"/>
                            <a:ext cx="227965" cy="171450"/>
                          </a:xfrm>
                          <a:custGeom>
                            <a:avLst/>
                            <a:gdLst>
                              <a:gd name="T0" fmla="*/ 276 w 359"/>
                              <a:gd name="T1" fmla="*/ 141 h 270"/>
                              <a:gd name="T2" fmla="*/ 301 w 359"/>
                              <a:gd name="T3" fmla="*/ 89 h 270"/>
                              <a:gd name="T4" fmla="*/ 329 w 359"/>
                              <a:gd name="T5" fmla="*/ 48 h 270"/>
                              <a:gd name="T6" fmla="*/ 359 w 359"/>
                              <a:gd name="T7" fmla="*/ 9 h 270"/>
                              <a:gd name="T8" fmla="*/ 355 w 359"/>
                              <a:gd name="T9" fmla="*/ 9 h 270"/>
                              <a:gd name="T10" fmla="*/ 325 w 359"/>
                              <a:gd name="T11" fmla="*/ 16 h 270"/>
                              <a:gd name="T12" fmla="*/ 309 w 359"/>
                              <a:gd name="T13" fmla="*/ 25 h 270"/>
                              <a:gd name="T14" fmla="*/ 292 w 359"/>
                              <a:gd name="T15" fmla="*/ 36 h 270"/>
                              <a:gd name="T16" fmla="*/ 261 w 359"/>
                              <a:gd name="T17" fmla="*/ 59 h 270"/>
                              <a:gd name="T18" fmla="*/ 241 w 359"/>
                              <a:gd name="T19" fmla="*/ 77 h 270"/>
                              <a:gd name="T20" fmla="*/ 203 w 359"/>
                              <a:gd name="T21" fmla="*/ 128 h 270"/>
                              <a:gd name="T22" fmla="*/ 176 w 359"/>
                              <a:gd name="T23" fmla="*/ 170 h 270"/>
                              <a:gd name="T24" fmla="*/ 167 w 359"/>
                              <a:gd name="T25" fmla="*/ 153 h 270"/>
                              <a:gd name="T26" fmla="*/ 133 w 359"/>
                              <a:gd name="T27" fmla="*/ 98 h 270"/>
                              <a:gd name="T28" fmla="*/ 113 w 359"/>
                              <a:gd name="T29" fmla="*/ 73 h 270"/>
                              <a:gd name="T30" fmla="*/ 80 w 359"/>
                              <a:gd name="T31" fmla="*/ 40 h 270"/>
                              <a:gd name="T32" fmla="*/ 50 w 359"/>
                              <a:gd name="T33" fmla="*/ 19 h 270"/>
                              <a:gd name="T34" fmla="*/ 42 w 359"/>
                              <a:gd name="T35" fmla="*/ 15 h 270"/>
                              <a:gd name="T36" fmla="*/ 16 w 359"/>
                              <a:gd name="T37" fmla="*/ 4 h 270"/>
                              <a:gd name="T38" fmla="*/ 0 w 359"/>
                              <a:gd name="T39" fmla="*/ 0 h 270"/>
                              <a:gd name="T40" fmla="*/ 9 w 359"/>
                              <a:gd name="T41" fmla="*/ 10 h 270"/>
                              <a:gd name="T42" fmla="*/ 40 w 359"/>
                              <a:gd name="T43" fmla="*/ 59 h 270"/>
                              <a:gd name="T44" fmla="*/ 65 w 359"/>
                              <a:gd name="T45" fmla="*/ 109 h 270"/>
                              <a:gd name="T46" fmla="*/ 76 w 359"/>
                              <a:gd name="T47" fmla="*/ 137 h 270"/>
                              <a:gd name="T48" fmla="*/ 86 w 359"/>
                              <a:gd name="T49" fmla="*/ 182 h 270"/>
                              <a:gd name="T50" fmla="*/ 91 w 359"/>
                              <a:gd name="T51" fmla="*/ 223 h 270"/>
                              <a:gd name="T52" fmla="*/ 92 w 359"/>
                              <a:gd name="T53" fmla="*/ 265 h 270"/>
                              <a:gd name="T54" fmla="*/ 97 w 359"/>
                              <a:gd name="T55" fmla="*/ 258 h 270"/>
                              <a:gd name="T56" fmla="*/ 104 w 359"/>
                              <a:gd name="T57" fmla="*/ 235 h 270"/>
                              <a:gd name="T58" fmla="*/ 107 w 359"/>
                              <a:gd name="T59" fmla="*/ 216 h 270"/>
                              <a:gd name="T60" fmla="*/ 110 w 359"/>
                              <a:gd name="T61" fmla="*/ 176 h 270"/>
                              <a:gd name="T62" fmla="*/ 106 w 359"/>
                              <a:gd name="T63" fmla="*/ 146 h 270"/>
                              <a:gd name="T64" fmla="*/ 103 w 359"/>
                              <a:gd name="T65" fmla="*/ 129 h 270"/>
                              <a:gd name="T66" fmla="*/ 89 w 359"/>
                              <a:gd name="T67" fmla="*/ 98 h 270"/>
                              <a:gd name="T68" fmla="*/ 74 w 359"/>
                              <a:gd name="T69" fmla="*/ 73 h 270"/>
                              <a:gd name="T70" fmla="*/ 58 w 359"/>
                              <a:gd name="T71" fmla="*/ 49 h 270"/>
                              <a:gd name="T72" fmla="*/ 82 w 359"/>
                              <a:gd name="T73" fmla="*/ 68 h 270"/>
                              <a:gd name="T74" fmla="*/ 115 w 359"/>
                              <a:gd name="T75" fmla="*/ 100 h 270"/>
                              <a:gd name="T76" fmla="*/ 124 w 359"/>
                              <a:gd name="T77" fmla="*/ 112 h 270"/>
                              <a:gd name="T78" fmla="*/ 155 w 359"/>
                              <a:gd name="T79" fmla="*/ 153 h 270"/>
                              <a:gd name="T80" fmla="*/ 174 w 359"/>
                              <a:gd name="T81" fmla="*/ 188 h 270"/>
                              <a:gd name="T82" fmla="*/ 176 w 359"/>
                              <a:gd name="T83" fmla="*/ 188 h 270"/>
                              <a:gd name="T84" fmla="*/ 179 w 359"/>
                              <a:gd name="T85" fmla="*/ 183 h 270"/>
                              <a:gd name="T86" fmla="*/ 197 w 359"/>
                              <a:gd name="T87" fmla="*/ 155 h 270"/>
                              <a:gd name="T88" fmla="*/ 230 w 359"/>
                              <a:gd name="T89" fmla="*/ 115 h 270"/>
                              <a:gd name="T90" fmla="*/ 240 w 359"/>
                              <a:gd name="T91" fmla="*/ 104 h 270"/>
                              <a:gd name="T92" fmla="*/ 273 w 359"/>
                              <a:gd name="T93" fmla="*/ 74 h 270"/>
                              <a:gd name="T94" fmla="*/ 300 w 359"/>
                              <a:gd name="T95" fmla="*/ 55 h 270"/>
                              <a:gd name="T96" fmla="*/ 280 w 359"/>
                              <a:gd name="T97" fmla="*/ 77 h 270"/>
                              <a:gd name="T98" fmla="*/ 265 w 359"/>
                              <a:gd name="T99" fmla="*/ 103 h 270"/>
                              <a:gd name="T100" fmla="*/ 250 w 359"/>
                              <a:gd name="T101" fmla="*/ 134 h 270"/>
                              <a:gd name="T102" fmla="*/ 246 w 359"/>
                              <a:gd name="T103" fmla="*/ 149 h 270"/>
                              <a:gd name="T104" fmla="*/ 240 w 359"/>
                              <a:gd name="T105" fmla="*/ 180 h 270"/>
                              <a:gd name="T106" fmla="*/ 240 w 359"/>
                              <a:gd name="T107" fmla="*/ 220 h 270"/>
                              <a:gd name="T108" fmla="*/ 243 w 359"/>
                              <a:gd name="T109" fmla="*/ 240 h 270"/>
                              <a:gd name="T110" fmla="*/ 249 w 359"/>
                              <a:gd name="T111" fmla="*/ 262 h 270"/>
                              <a:gd name="T112" fmla="*/ 253 w 359"/>
                              <a:gd name="T113" fmla="*/ 270 h 270"/>
                              <a:gd name="T114" fmla="*/ 256 w 359"/>
                              <a:gd name="T115" fmla="*/ 228 h 270"/>
                              <a:gd name="T116" fmla="*/ 264 w 359"/>
                              <a:gd name="T117" fmla="*/ 186 h 270"/>
                              <a:gd name="T118" fmla="*/ 276 w 359"/>
                              <a:gd name="T119" fmla="*/ 141 h 27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359" h="270">
                                <a:moveTo>
                                  <a:pt x="276" y="141"/>
                                </a:moveTo>
                                <a:lnTo>
                                  <a:pt x="276" y="141"/>
                                </a:lnTo>
                                <a:lnTo>
                                  <a:pt x="288" y="115"/>
                                </a:lnTo>
                                <a:lnTo>
                                  <a:pt x="301" y="89"/>
                                </a:lnTo>
                                <a:lnTo>
                                  <a:pt x="316" y="67"/>
                                </a:lnTo>
                                <a:lnTo>
                                  <a:pt x="329" y="48"/>
                                </a:lnTo>
                                <a:lnTo>
                                  <a:pt x="350" y="19"/>
                                </a:lnTo>
                                <a:lnTo>
                                  <a:pt x="359" y="9"/>
                                </a:lnTo>
                                <a:lnTo>
                                  <a:pt x="355" y="9"/>
                                </a:lnTo>
                                <a:lnTo>
                                  <a:pt x="343" y="12"/>
                                </a:lnTo>
                                <a:lnTo>
                                  <a:pt x="325" y="16"/>
                                </a:lnTo>
                                <a:lnTo>
                                  <a:pt x="318" y="21"/>
                                </a:lnTo>
                                <a:lnTo>
                                  <a:pt x="309" y="25"/>
                                </a:lnTo>
                                <a:lnTo>
                                  <a:pt x="292" y="36"/>
                                </a:lnTo>
                                <a:lnTo>
                                  <a:pt x="277" y="46"/>
                                </a:lnTo>
                                <a:lnTo>
                                  <a:pt x="261" y="59"/>
                                </a:lnTo>
                                <a:lnTo>
                                  <a:pt x="241" y="77"/>
                                </a:lnTo>
                                <a:lnTo>
                                  <a:pt x="222" y="101"/>
                                </a:lnTo>
                                <a:lnTo>
                                  <a:pt x="203" y="128"/>
                                </a:lnTo>
                                <a:lnTo>
                                  <a:pt x="185" y="153"/>
                                </a:lnTo>
                                <a:lnTo>
                                  <a:pt x="176" y="170"/>
                                </a:lnTo>
                                <a:lnTo>
                                  <a:pt x="167" y="153"/>
                                </a:lnTo>
                                <a:lnTo>
                                  <a:pt x="152" y="128"/>
                                </a:lnTo>
                                <a:lnTo>
                                  <a:pt x="133" y="98"/>
                                </a:lnTo>
                                <a:lnTo>
                                  <a:pt x="113" y="73"/>
                                </a:lnTo>
                                <a:lnTo>
                                  <a:pt x="97" y="55"/>
                                </a:lnTo>
                                <a:lnTo>
                                  <a:pt x="80" y="40"/>
                                </a:lnTo>
                                <a:lnTo>
                                  <a:pt x="65" y="30"/>
                                </a:lnTo>
                                <a:lnTo>
                                  <a:pt x="50" y="19"/>
                                </a:lnTo>
                                <a:lnTo>
                                  <a:pt x="42" y="15"/>
                                </a:lnTo>
                                <a:lnTo>
                                  <a:pt x="33" y="10"/>
                                </a:lnTo>
                                <a:lnTo>
                                  <a:pt x="16" y="4"/>
                                </a:lnTo>
                                <a:lnTo>
                                  <a:pt x="4" y="1"/>
                                </a:lnTo>
                                <a:lnTo>
                                  <a:pt x="0" y="0"/>
                                </a:lnTo>
                                <a:lnTo>
                                  <a:pt x="9" y="10"/>
                                </a:lnTo>
                                <a:lnTo>
                                  <a:pt x="28" y="40"/>
                                </a:lnTo>
                                <a:lnTo>
                                  <a:pt x="40" y="59"/>
                                </a:lnTo>
                                <a:lnTo>
                                  <a:pt x="53" y="83"/>
                                </a:lnTo>
                                <a:lnTo>
                                  <a:pt x="65" y="109"/>
                                </a:lnTo>
                                <a:lnTo>
                                  <a:pt x="76" y="137"/>
                                </a:lnTo>
                                <a:lnTo>
                                  <a:pt x="82" y="159"/>
                                </a:lnTo>
                                <a:lnTo>
                                  <a:pt x="86" y="182"/>
                                </a:lnTo>
                                <a:lnTo>
                                  <a:pt x="89" y="204"/>
                                </a:lnTo>
                                <a:lnTo>
                                  <a:pt x="91" y="223"/>
                                </a:lnTo>
                                <a:lnTo>
                                  <a:pt x="92" y="253"/>
                                </a:lnTo>
                                <a:lnTo>
                                  <a:pt x="92" y="265"/>
                                </a:lnTo>
                                <a:lnTo>
                                  <a:pt x="97" y="258"/>
                                </a:lnTo>
                                <a:lnTo>
                                  <a:pt x="100" y="249"/>
                                </a:lnTo>
                                <a:lnTo>
                                  <a:pt x="104" y="235"/>
                                </a:lnTo>
                                <a:lnTo>
                                  <a:pt x="107" y="216"/>
                                </a:lnTo>
                                <a:lnTo>
                                  <a:pt x="110" y="191"/>
                                </a:lnTo>
                                <a:lnTo>
                                  <a:pt x="110" y="176"/>
                                </a:lnTo>
                                <a:lnTo>
                                  <a:pt x="109" y="161"/>
                                </a:lnTo>
                                <a:lnTo>
                                  <a:pt x="106" y="146"/>
                                </a:lnTo>
                                <a:lnTo>
                                  <a:pt x="103" y="129"/>
                                </a:lnTo>
                                <a:lnTo>
                                  <a:pt x="97" y="113"/>
                                </a:lnTo>
                                <a:lnTo>
                                  <a:pt x="89" y="98"/>
                                </a:lnTo>
                                <a:lnTo>
                                  <a:pt x="82" y="85"/>
                                </a:lnTo>
                                <a:lnTo>
                                  <a:pt x="74" y="73"/>
                                </a:lnTo>
                                <a:lnTo>
                                  <a:pt x="62" y="55"/>
                                </a:lnTo>
                                <a:lnTo>
                                  <a:pt x="58" y="49"/>
                                </a:lnTo>
                                <a:lnTo>
                                  <a:pt x="82" y="68"/>
                                </a:lnTo>
                                <a:lnTo>
                                  <a:pt x="104" y="89"/>
                                </a:lnTo>
                                <a:lnTo>
                                  <a:pt x="115" y="100"/>
                                </a:lnTo>
                                <a:lnTo>
                                  <a:pt x="124" y="112"/>
                                </a:lnTo>
                                <a:lnTo>
                                  <a:pt x="144" y="138"/>
                                </a:lnTo>
                                <a:lnTo>
                                  <a:pt x="155" y="153"/>
                                </a:lnTo>
                                <a:lnTo>
                                  <a:pt x="171" y="182"/>
                                </a:lnTo>
                                <a:lnTo>
                                  <a:pt x="174" y="188"/>
                                </a:lnTo>
                                <a:lnTo>
                                  <a:pt x="176" y="188"/>
                                </a:lnTo>
                                <a:lnTo>
                                  <a:pt x="177" y="186"/>
                                </a:lnTo>
                                <a:lnTo>
                                  <a:pt x="179" y="183"/>
                                </a:lnTo>
                                <a:lnTo>
                                  <a:pt x="197" y="155"/>
                                </a:lnTo>
                                <a:lnTo>
                                  <a:pt x="207" y="140"/>
                                </a:lnTo>
                                <a:lnTo>
                                  <a:pt x="230" y="115"/>
                                </a:lnTo>
                                <a:lnTo>
                                  <a:pt x="240" y="104"/>
                                </a:lnTo>
                                <a:lnTo>
                                  <a:pt x="250" y="94"/>
                                </a:lnTo>
                                <a:lnTo>
                                  <a:pt x="273" y="74"/>
                                </a:lnTo>
                                <a:lnTo>
                                  <a:pt x="300" y="55"/>
                                </a:lnTo>
                                <a:lnTo>
                                  <a:pt x="294" y="61"/>
                                </a:lnTo>
                                <a:lnTo>
                                  <a:pt x="280" y="77"/>
                                </a:lnTo>
                                <a:lnTo>
                                  <a:pt x="273" y="89"/>
                                </a:lnTo>
                                <a:lnTo>
                                  <a:pt x="265" y="103"/>
                                </a:lnTo>
                                <a:lnTo>
                                  <a:pt x="256" y="118"/>
                                </a:lnTo>
                                <a:lnTo>
                                  <a:pt x="250" y="134"/>
                                </a:lnTo>
                                <a:lnTo>
                                  <a:pt x="246" y="149"/>
                                </a:lnTo>
                                <a:lnTo>
                                  <a:pt x="243" y="165"/>
                                </a:lnTo>
                                <a:lnTo>
                                  <a:pt x="240" y="180"/>
                                </a:lnTo>
                                <a:lnTo>
                                  <a:pt x="240" y="195"/>
                                </a:lnTo>
                                <a:lnTo>
                                  <a:pt x="240" y="220"/>
                                </a:lnTo>
                                <a:lnTo>
                                  <a:pt x="243" y="240"/>
                                </a:lnTo>
                                <a:lnTo>
                                  <a:pt x="246" y="253"/>
                                </a:lnTo>
                                <a:lnTo>
                                  <a:pt x="249" y="262"/>
                                </a:lnTo>
                                <a:lnTo>
                                  <a:pt x="253" y="270"/>
                                </a:lnTo>
                                <a:lnTo>
                                  <a:pt x="253" y="258"/>
                                </a:lnTo>
                                <a:lnTo>
                                  <a:pt x="256" y="228"/>
                                </a:lnTo>
                                <a:lnTo>
                                  <a:pt x="259" y="208"/>
                                </a:lnTo>
                                <a:lnTo>
                                  <a:pt x="264" y="186"/>
                                </a:lnTo>
                                <a:lnTo>
                                  <a:pt x="268" y="164"/>
                                </a:lnTo>
                                <a:lnTo>
                                  <a:pt x="276" y="1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Freeform 43"/>
                        <wps:cNvSpPr>
                          <a:spLocks/>
                        </wps:cNvSpPr>
                        <wps:spPr bwMode="auto">
                          <a:xfrm>
                            <a:off x="751205" y="190500"/>
                            <a:ext cx="209550" cy="187325"/>
                          </a:xfrm>
                          <a:custGeom>
                            <a:avLst/>
                            <a:gdLst>
                              <a:gd name="T0" fmla="*/ 284 w 330"/>
                              <a:gd name="T1" fmla="*/ 14 h 295"/>
                              <a:gd name="T2" fmla="*/ 257 w 330"/>
                              <a:gd name="T3" fmla="*/ 35 h 295"/>
                              <a:gd name="T4" fmla="*/ 224 w 330"/>
                              <a:gd name="T5" fmla="*/ 70 h 295"/>
                              <a:gd name="T6" fmla="*/ 206 w 330"/>
                              <a:gd name="T7" fmla="*/ 93 h 295"/>
                              <a:gd name="T8" fmla="*/ 173 w 330"/>
                              <a:gd name="T9" fmla="*/ 149 h 295"/>
                              <a:gd name="T10" fmla="*/ 166 w 330"/>
                              <a:gd name="T11" fmla="*/ 165 h 295"/>
                              <a:gd name="T12" fmla="*/ 142 w 330"/>
                              <a:gd name="T13" fmla="*/ 122 h 295"/>
                              <a:gd name="T14" fmla="*/ 108 w 330"/>
                              <a:gd name="T15" fmla="*/ 70 h 295"/>
                              <a:gd name="T16" fmla="*/ 90 w 330"/>
                              <a:gd name="T17" fmla="*/ 50 h 295"/>
                              <a:gd name="T18" fmla="*/ 61 w 330"/>
                              <a:gd name="T19" fmla="*/ 25 h 295"/>
                              <a:gd name="T20" fmla="*/ 46 w 330"/>
                              <a:gd name="T21" fmla="*/ 14 h 295"/>
                              <a:gd name="T22" fmla="*/ 31 w 330"/>
                              <a:gd name="T23" fmla="*/ 6 h 295"/>
                              <a:gd name="T24" fmla="*/ 5 w 330"/>
                              <a:gd name="T25" fmla="*/ 0 h 295"/>
                              <a:gd name="T26" fmla="*/ 0 w 330"/>
                              <a:gd name="T27" fmla="*/ 0 h 295"/>
                              <a:gd name="T28" fmla="*/ 20 w 330"/>
                              <a:gd name="T29" fmla="*/ 25 h 295"/>
                              <a:gd name="T30" fmla="*/ 40 w 330"/>
                              <a:gd name="T31" fmla="*/ 59 h 295"/>
                              <a:gd name="T32" fmla="*/ 63 w 330"/>
                              <a:gd name="T33" fmla="*/ 107 h 295"/>
                              <a:gd name="T34" fmla="*/ 79 w 330"/>
                              <a:gd name="T35" fmla="*/ 149 h 295"/>
                              <a:gd name="T36" fmla="*/ 102 w 330"/>
                              <a:gd name="T37" fmla="*/ 217 h 295"/>
                              <a:gd name="T38" fmla="*/ 112 w 330"/>
                              <a:gd name="T39" fmla="*/ 268 h 295"/>
                              <a:gd name="T40" fmla="*/ 117 w 330"/>
                              <a:gd name="T41" fmla="*/ 295 h 295"/>
                              <a:gd name="T42" fmla="*/ 121 w 330"/>
                              <a:gd name="T43" fmla="*/ 265 h 295"/>
                              <a:gd name="T44" fmla="*/ 122 w 330"/>
                              <a:gd name="T45" fmla="*/ 254 h 295"/>
                              <a:gd name="T46" fmla="*/ 117 w 330"/>
                              <a:gd name="T47" fmla="*/ 208 h 295"/>
                              <a:gd name="T48" fmla="*/ 100 w 330"/>
                              <a:gd name="T49" fmla="*/ 135 h 295"/>
                              <a:gd name="T50" fmla="*/ 94 w 330"/>
                              <a:gd name="T51" fmla="*/ 119 h 295"/>
                              <a:gd name="T52" fmla="*/ 72 w 330"/>
                              <a:gd name="T53" fmla="*/ 73 h 295"/>
                              <a:gd name="T54" fmla="*/ 54 w 330"/>
                              <a:gd name="T55" fmla="*/ 44 h 295"/>
                              <a:gd name="T56" fmla="*/ 78 w 330"/>
                              <a:gd name="T57" fmla="*/ 65 h 295"/>
                              <a:gd name="T58" fmla="*/ 108 w 330"/>
                              <a:gd name="T59" fmla="*/ 96 h 295"/>
                              <a:gd name="T60" fmla="*/ 117 w 330"/>
                              <a:gd name="T61" fmla="*/ 107 h 295"/>
                              <a:gd name="T62" fmla="*/ 145 w 330"/>
                              <a:gd name="T63" fmla="*/ 150 h 295"/>
                              <a:gd name="T64" fmla="*/ 161 w 330"/>
                              <a:gd name="T65" fmla="*/ 178 h 295"/>
                              <a:gd name="T66" fmla="*/ 166 w 330"/>
                              <a:gd name="T67" fmla="*/ 183 h 295"/>
                              <a:gd name="T68" fmla="*/ 166 w 330"/>
                              <a:gd name="T69" fmla="*/ 183 h 295"/>
                              <a:gd name="T70" fmla="*/ 170 w 330"/>
                              <a:gd name="T71" fmla="*/ 178 h 295"/>
                              <a:gd name="T72" fmla="*/ 185 w 330"/>
                              <a:gd name="T73" fmla="*/ 150 h 295"/>
                              <a:gd name="T74" fmla="*/ 213 w 330"/>
                              <a:gd name="T75" fmla="*/ 107 h 295"/>
                              <a:gd name="T76" fmla="*/ 222 w 330"/>
                              <a:gd name="T77" fmla="*/ 96 h 295"/>
                              <a:gd name="T78" fmla="*/ 254 w 330"/>
                              <a:gd name="T79" fmla="*/ 65 h 295"/>
                              <a:gd name="T80" fmla="*/ 278 w 330"/>
                              <a:gd name="T81" fmla="*/ 44 h 295"/>
                              <a:gd name="T82" fmla="*/ 258 w 330"/>
                              <a:gd name="T83" fmla="*/ 73 h 295"/>
                              <a:gd name="T84" fmla="*/ 236 w 330"/>
                              <a:gd name="T85" fmla="*/ 119 h 295"/>
                              <a:gd name="T86" fmla="*/ 230 w 330"/>
                              <a:gd name="T87" fmla="*/ 135 h 295"/>
                              <a:gd name="T88" fmla="*/ 215 w 330"/>
                              <a:gd name="T89" fmla="*/ 208 h 295"/>
                              <a:gd name="T90" fmla="*/ 209 w 330"/>
                              <a:gd name="T91" fmla="*/ 254 h 295"/>
                              <a:gd name="T92" fmla="*/ 211 w 330"/>
                              <a:gd name="T93" fmla="*/ 265 h 295"/>
                              <a:gd name="T94" fmla="*/ 215 w 330"/>
                              <a:gd name="T95" fmla="*/ 295 h 295"/>
                              <a:gd name="T96" fmla="*/ 219 w 330"/>
                              <a:gd name="T97" fmla="*/ 268 h 295"/>
                              <a:gd name="T98" fmla="*/ 230 w 330"/>
                              <a:gd name="T99" fmla="*/ 217 h 295"/>
                              <a:gd name="T100" fmla="*/ 252 w 330"/>
                              <a:gd name="T101" fmla="*/ 149 h 295"/>
                              <a:gd name="T102" fmla="*/ 267 w 330"/>
                              <a:gd name="T103" fmla="*/ 107 h 295"/>
                              <a:gd name="T104" fmla="*/ 291 w 330"/>
                              <a:gd name="T105" fmla="*/ 59 h 295"/>
                              <a:gd name="T106" fmla="*/ 310 w 330"/>
                              <a:gd name="T107" fmla="*/ 25 h 295"/>
                              <a:gd name="T108" fmla="*/ 330 w 330"/>
                              <a:gd name="T109" fmla="*/ 0 h 295"/>
                              <a:gd name="T110" fmla="*/ 325 w 330"/>
                              <a:gd name="T111" fmla="*/ 0 h 295"/>
                              <a:gd name="T112" fmla="*/ 300 w 330"/>
                              <a:gd name="T113" fmla="*/ 6 h 295"/>
                              <a:gd name="T114" fmla="*/ 284 w 330"/>
                              <a:gd name="T115" fmla="*/ 14 h 29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30" h="295">
                                <a:moveTo>
                                  <a:pt x="284" y="14"/>
                                </a:moveTo>
                                <a:lnTo>
                                  <a:pt x="284" y="14"/>
                                </a:lnTo>
                                <a:lnTo>
                                  <a:pt x="270" y="25"/>
                                </a:lnTo>
                                <a:lnTo>
                                  <a:pt x="257" y="35"/>
                                </a:lnTo>
                                <a:lnTo>
                                  <a:pt x="240" y="50"/>
                                </a:lnTo>
                                <a:lnTo>
                                  <a:pt x="224" y="70"/>
                                </a:lnTo>
                                <a:lnTo>
                                  <a:pt x="206" y="93"/>
                                </a:lnTo>
                                <a:lnTo>
                                  <a:pt x="188" y="122"/>
                                </a:lnTo>
                                <a:lnTo>
                                  <a:pt x="173" y="149"/>
                                </a:lnTo>
                                <a:lnTo>
                                  <a:pt x="166" y="165"/>
                                </a:lnTo>
                                <a:lnTo>
                                  <a:pt x="157" y="149"/>
                                </a:lnTo>
                                <a:lnTo>
                                  <a:pt x="142" y="122"/>
                                </a:lnTo>
                                <a:lnTo>
                                  <a:pt x="124" y="93"/>
                                </a:lnTo>
                                <a:lnTo>
                                  <a:pt x="108" y="70"/>
                                </a:lnTo>
                                <a:lnTo>
                                  <a:pt x="90" y="50"/>
                                </a:lnTo>
                                <a:lnTo>
                                  <a:pt x="75" y="35"/>
                                </a:lnTo>
                                <a:lnTo>
                                  <a:pt x="61" y="25"/>
                                </a:lnTo>
                                <a:lnTo>
                                  <a:pt x="46" y="14"/>
                                </a:lnTo>
                                <a:lnTo>
                                  <a:pt x="39" y="10"/>
                                </a:lnTo>
                                <a:lnTo>
                                  <a:pt x="31" y="6"/>
                                </a:lnTo>
                                <a:lnTo>
                                  <a:pt x="17" y="1"/>
                                </a:lnTo>
                                <a:lnTo>
                                  <a:pt x="5" y="0"/>
                                </a:lnTo>
                                <a:lnTo>
                                  <a:pt x="0" y="0"/>
                                </a:lnTo>
                                <a:lnTo>
                                  <a:pt x="6" y="6"/>
                                </a:lnTo>
                                <a:lnTo>
                                  <a:pt x="20" y="25"/>
                                </a:lnTo>
                                <a:lnTo>
                                  <a:pt x="30" y="40"/>
                                </a:lnTo>
                                <a:lnTo>
                                  <a:pt x="40" y="59"/>
                                </a:lnTo>
                                <a:lnTo>
                                  <a:pt x="51" y="82"/>
                                </a:lnTo>
                                <a:lnTo>
                                  <a:pt x="63" y="107"/>
                                </a:lnTo>
                                <a:lnTo>
                                  <a:pt x="79" y="149"/>
                                </a:lnTo>
                                <a:lnTo>
                                  <a:pt x="94" y="193"/>
                                </a:lnTo>
                                <a:lnTo>
                                  <a:pt x="102" y="217"/>
                                </a:lnTo>
                                <a:lnTo>
                                  <a:pt x="108" y="243"/>
                                </a:lnTo>
                                <a:lnTo>
                                  <a:pt x="112" y="268"/>
                                </a:lnTo>
                                <a:lnTo>
                                  <a:pt x="117" y="295"/>
                                </a:lnTo>
                                <a:lnTo>
                                  <a:pt x="117" y="287"/>
                                </a:lnTo>
                                <a:lnTo>
                                  <a:pt x="121" y="265"/>
                                </a:lnTo>
                                <a:lnTo>
                                  <a:pt x="122" y="254"/>
                                </a:lnTo>
                                <a:lnTo>
                                  <a:pt x="121" y="243"/>
                                </a:lnTo>
                                <a:lnTo>
                                  <a:pt x="117" y="208"/>
                                </a:lnTo>
                                <a:lnTo>
                                  <a:pt x="109" y="171"/>
                                </a:lnTo>
                                <a:lnTo>
                                  <a:pt x="100" y="135"/>
                                </a:lnTo>
                                <a:lnTo>
                                  <a:pt x="94" y="119"/>
                                </a:lnTo>
                                <a:lnTo>
                                  <a:pt x="88" y="102"/>
                                </a:lnTo>
                                <a:lnTo>
                                  <a:pt x="72" y="73"/>
                                </a:lnTo>
                                <a:lnTo>
                                  <a:pt x="60" y="52"/>
                                </a:lnTo>
                                <a:lnTo>
                                  <a:pt x="54" y="44"/>
                                </a:lnTo>
                                <a:lnTo>
                                  <a:pt x="78" y="65"/>
                                </a:lnTo>
                                <a:lnTo>
                                  <a:pt x="99" y="85"/>
                                </a:lnTo>
                                <a:lnTo>
                                  <a:pt x="108" y="96"/>
                                </a:lnTo>
                                <a:lnTo>
                                  <a:pt x="117" y="107"/>
                                </a:lnTo>
                                <a:lnTo>
                                  <a:pt x="136" y="134"/>
                                </a:lnTo>
                                <a:lnTo>
                                  <a:pt x="145" y="150"/>
                                </a:lnTo>
                                <a:lnTo>
                                  <a:pt x="161" y="178"/>
                                </a:lnTo>
                                <a:lnTo>
                                  <a:pt x="163" y="180"/>
                                </a:lnTo>
                                <a:lnTo>
                                  <a:pt x="166" y="183"/>
                                </a:lnTo>
                                <a:lnTo>
                                  <a:pt x="169" y="180"/>
                                </a:lnTo>
                                <a:lnTo>
                                  <a:pt x="170" y="178"/>
                                </a:lnTo>
                                <a:lnTo>
                                  <a:pt x="185" y="150"/>
                                </a:lnTo>
                                <a:lnTo>
                                  <a:pt x="194" y="134"/>
                                </a:lnTo>
                                <a:lnTo>
                                  <a:pt x="213" y="107"/>
                                </a:lnTo>
                                <a:lnTo>
                                  <a:pt x="222" y="96"/>
                                </a:lnTo>
                                <a:lnTo>
                                  <a:pt x="233" y="85"/>
                                </a:lnTo>
                                <a:lnTo>
                                  <a:pt x="254" y="65"/>
                                </a:lnTo>
                                <a:lnTo>
                                  <a:pt x="278" y="44"/>
                                </a:lnTo>
                                <a:lnTo>
                                  <a:pt x="272" y="52"/>
                                </a:lnTo>
                                <a:lnTo>
                                  <a:pt x="258" y="73"/>
                                </a:lnTo>
                                <a:lnTo>
                                  <a:pt x="243" y="102"/>
                                </a:lnTo>
                                <a:lnTo>
                                  <a:pt x="236" y="119"/>
                                </a:lnTo>
                                <a:lnTo>
                                  <a:pt x="230" y="135"/>
                                </a:lnTo>
                                <a:lnTo>
                                  <a:pt x="221" y="171"/>
                                </a:lnTo>
                                <a:lnTo>
                                  <a:pt x="215" y="208"/>
                                </a:lnTo>
                                <a:lnTo>
                                  <a:pt x="211" y="243"/>
                                </a:lnTo>
                                <a:lnTo>
                                  <a:pt x="209" y="254"/>
                                </a:lnTo>
                                <a:lnTo>
                                  <a:pt x="211" y="265"/>
                                </a:lnTo>
                                <a:lnTo>
                                  <a:pt x="215" y="287"/>
                                </a:lnTo>
                                <a:lnTo>
                                  <a:pt x="215" y="295"/>
                                </a:lnTo>
                                <a:lnTo>
                                  <a:pt x="219" y="268"/>
                                </a:lnTo>
                                <a:lnTo>
                                  <a:pt x="224" y="243"/>
                                </a:lnTo>
                                <a:lnTo>
                                  <a:pt x="230" y="217"/>
                                </a:lnTo>
                                <a:lnTo>
                                  <a:pt x="236" y="193"/>
                                </a:lnTo>
                                <a:lnTo>
                                  <a:pt x="252" y="149"/>
                                </a:lnTo>
                                <a:lnTo>
                                  <a:pt x="267" y="107"/>
                                </a:lnTo>
                                <a:lnTo>
                                  <a:pt x="279" y="82"/>
                                </a:lnTo>
                                <a:lnTo>
                                  <a:pt x="291" y="59"/>
                                </a:lnTo>
                                <a:lnTo>
                                  <a:pt x="302" y="40"/>
                                </a:lnTo>
                                <a:lnTo>
                                  <a:pt x="310" y="25"/>
                                </a:lnTo>
                                <a:lnTo>
                                  <a:pt x="325" y="6"/>
                                </a:lnTo>
                                <a:lnTo>
                                  <a:pt x="330" y="0"/>
                                </a:lnTo>
                                <a:lnTo>
                                  <a:pt x="325" y="0"/>
                                </a:lnTo>
                                <a:lnTo>
                                  <a:pt x="315" y="1"/>
                                </a:lnTo>
                                <a:lnTo>
                                  <a:pt x="300" y="6"/>
                                </a:lnTo>
                                <a:lnTo>
                                  <a:pt x="291" y="10"/>
                                </a:lnTo>
                                <a:lnTo>
                                  <a:pt x="284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Freeform 44"/>
                        <wps:cNvSpPr>
                          <a:spLocks noEditPoints="1"/>
                        </wps:cNvSpPr>
                        <wps:spPr bwMode="auto">
                          <a:xfrm>
                            <a:off x="828040" y="175895"/>
                            <a:ext cx="59690" cy="80645"/>
                          </a:xfrm>
                          <a:custGeom>
                            <a:avLst/>
                            <a:gdLst>
                              <a:gd name="T0" fmla="*/ 76 w 94"/>
                              <a:gd name="T1" fmla="*/ 73 h 127"/>
                              <a:gd name="T2" fmla="*/ 67 w 94"/>
                              <a:gd name="T3" fmla="*/ 90 h 127"/>
                              <a:gd name="T4" fmla="*/ 57 w 94"/>
                              <a:gd name="T5" fmla="*/ 102 h 127"/>
                              <a:gd name="T6" fmla="*/ 43 w 94"/>
                              <a:gd name="T7" fmla="*/ 108 h 127"/>
                              <a:gd name="T8" fmla="*/ 31 w 94"/>
                              <a:gd name="T9" fmla="*/ 108 h 127"/>
                              <a:gd name="T10" fmla="*/ 25 w 94"/>
                              <a:gd name="T11" fmla="*/ 105 h 127"/>
                              <a:gd name="T12" fmla="*/ 18 w 94"/>
                              <a:gd name="T13" fmla="*/ 96 h 127"/>
                              <a:gd name="T14" fmla="*/ 15 w 94"/>
                              <a:gd name="T15" fmla="*/ 81 h 127"/>
                              <a:gd name="T16" fmla="*/ 16 w 94"/>
                              <a:gd name="T17" fmla="*/ 63 h 127"/>
                              <a:gd name="T18" fmla="*/ 18 w 94"/>
                              <a:gd name="T19" fmla="*/ 54 h 127"/>
                              <a:gd name="T20" fmla="*/ 27 w 94"/>
                              <a:gd name="T21" fmla="*/ 37 h 127"/>
                              <a:gd name="T22" fmla="*/ 39 w 94"/>
                              <a:gd name="T23" fmla="*/ 26 h 127"/>
                              <a:gd name="T24" fmla="*/ 51 w 94"/>
                              <a:gd name="T25" fmla="*/ 20 h 127"/>
                              <a:gd name="T26" fmla="*/ 64 w 94"/>
                              <a:gd name="T27" fmla="*/ 20 h 127"/>
                              <a:gd name="T28" fmla="*/ 69 w 94"/>
                              <a:gd name="T29" fmla="*/ 23 h 127"/>
                              <a:gd name="T30" fmla="*/ 78 w 94"/>
                              <a:gd name="T31" fmla="*/ 32 h 127"/>
                              <a:gd name="T32" fmla="*/ 81 w 94"/>
                              <a:gd name="T33" fmla="*/ 46 h 127"/>
                              <a:gd name="T34" fmla="*/ 79 w 94"/>
                              <a:gd name="T35" fmla="*/ 64 h 127"/>
                              <a:gd name="T36" fmla="*/ 76 w 94"/>
                              <a:gd name="T37" fmla="*/ 73 h 127"/>
                              <a:gd name="T38" fmla="*/ 94 w 94"/>
                              <a:gd name="T39" fmla="*/ 64 h 127"/>
                              <a:gd name="T40" fmla="*/ 90 w 94"/>
                              <a:gd name="T41" fmla="*/ 90 h 127"/>
                              <a:gd name="T42" fmla="*/ 79 w 94"/>
                              <a:gd name="T43" fmla="*/ 109 h 127"/>
                              <a:gd name="T44" fmla="*/ 64 w 94"/>
                              <a:gd name="T45" fmla="*/ 122 h 127"/>
                              <a:gd name="T46" fmla="*/ 45 w 94"/>
                              <a:gd name="T47" fmla="*/ 127 h 127"/>
                              <a:gd name="T48" fmla="*/ 36 w 94"/>
                              <a:gd name="T49" fmla="*/ 125 h 127"/>
                              <a:gd name="T50" fmla="*/ 19 w 94"/>
                              <a:gd name="T51" fmla="*/ 116 h 127"/>
                              <a:gd name="T52" fmla="*/ 7 w 94"/>
                              <a:gd name="T53" fmla="*/ 99 h 127"/>
                              <a:gd name="T54" fmla="*/ 1 w 94"/>
                              <a:gd name="T55" fmla="*/ 76 h 127"/>
                              <a:gd name="T56" fmla="*/ 0 w 94"/>
                              <a:gd name="T57" fmla="*/ 63 h 127"/>
                              <a:gd name="T58" fmla="*/ 3 w 94"/>
                              <a:gd name="T59" fmla="*/ 37 h 127"/>
                              <a:gd name="T60" fmla="*/ 12 w 94"/>
                              <a:gd name="T61" fmla="*/ 18 h 127"/>
                              <a:gd name="T62" fmla="*/ 27 w 94"/>
                              <a:gd name="T63" fmla="*/ 5 h 127"/>
                              <a:gd name="T64" fmla="*/ 43 w 94"/>
                              <a:gd name="T65" fmla="*/ 0 h 127"/>
                              <a:gd name="T66" fmla="*/ 54 w 94"/>
                              <a:gd name="T67" fmla="*/ 2 h 127"/>
                              <a:gd name="T68" fmla="*/ 72 w 94"/>
                              <a:gd name="T69" fmla="*/ 11 h 127"/>
                              <a:gd name="T70" fmla="*/ 85 w 94"/>
                              <a:gd name="T71" fmla="*/ 29 h 127"/>
                              <a:gd name="T72" fmla="*/ 92 w 94"/>
                              <a:gd name="T73" fmla="*/ 52 h 127"/>
                              <a:gd name="T74" fmla="*/ 94 w 94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4" h="127">
                                <a:moveTo>
                                  <a:pt x="76" y="73"/>
                                </a:moveTo>
                                <a:lnTo>
                                  <a:pt x="76" y="73"/>
                                </a:lnTo>
                                <a:lnTo>
                                  <a:pt x="73" y="81"/>
                                </a:lnTo>
                                <a:lnTo>
                                  <a:pt x="67" y="90"/>
                                </a:lnTo>
                                <a:lnTo>
                                  <a:pt x="63" y="96"/>
                                </a:lnTo>
                                <a:lnTo>
                                  <a:pt x="57" y="102"/>
                                </a:lnTo>
                                <a:lnTo>
                                  <a:pt x="49" y="105"/>
                                </a:lnTo>
                                <a:lnTo>
                                  <a:pt x="43" y="108"/>
                                </a:lnTo>
                                <a:lnTo>
                                  <a:pt x="37" y="109"/>
                                </a:lnTo>
                                <a:lnTo>
                                  <a:pt x="31" y="108"/>
                                </a:lnTo>
                                <a:lnTo>
                                  <a:pt x="25" y="105"/>
                                </a:lnTo>
                                <a:lnTo>
                                  <a:pt x="21" y="100"/>
                                </a:lnTo>
                                <a:lnTo>
                                  <a:pt x="18" y="96"/>
                                </a:lnTo>
                                <a:lnTo>
                                  <a:pt x="15" y="88"/>
                                </a:lnTo>
                                <a:lnTo>
                                  <a:pt x="15" y="81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8" y="54"/>
                                </a:lnTo>
                                <a:lnTo>
                                  <a:pt x="22" y="45"/>
                                </a:lnTo>
                                <a:lnTo>
                                  <a:pt x="27" y="37"/>
                                </a:lnTo>
                                <a:lnTo>
                                  <a:pt x="33" y="32"/>
                                </a:lnTo>
                                <a:lnTo>
                                  <a:pt x="39" y="26"/>
                                </a:lnTo>
                                <a:lnTo>
                                  <a:pt x="45" y="21"/>
                                </a:lnTo>
                                <a:lnTo>
                                  <a:pt x="51" y="20"/>
                                </a:lnTo>
                                <a:lnTo>
                                  <a:pt x="58" y="18"/>
                                </a:lnTo>
                                <a:lnTo>
                                  <a:pt x="64" y="20"/>
                                </a:lnTo>
                                <a:lnTo>
                                  <a:pt x="69" y="23"/>
                                </a:lnTo>
                                <a:lnTo>
                                  <a:pt x="73" y="27"/>
                                </a:lnTo>
                                <a:lnTo>
                                  <a:pt x="78" y="32"/>
                                </a:lnTo>
                                <a:lnTo>
                                  <a:pt x="79" y="39"/>
                                </a:lnTo>
                                <a:lnTo>
                                  <a:pt x="81" y="46"/>
                                </a:lnTo>
                                <a:lnTo>
                                  <a:pt x="81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close/>
                                <a:moveTo>
                                  <a:pt x="94" y="64"/>
                                </a:moveTo>
                                <a:lnTo>
                                  <a:pt x="94" y="64"/>
                                </a:lnTo>
                                <a:lnTo>
                                  <a:pt x="92" y="78"/>
                                </a:lnTo>
                                <a:lnTo>
                                  <a:pt x="90" y="90"/>
                                </a:lnTo>
                                <a:lnTo>
                                  <a:pt x="85" y="100"/>
                                </a:lnTo>
                                <a:lnTo>
                                  <a:pt x="79" y="109"/>
                                </a:lnTo>
                                <a:lnTo>
                                  <a:pt x="72" y="116"/>
                                </a:lnTo>
                                <a:lnTo>
                                  <a:pt x="64" y="122"/>
                                </a:lnTo>
                                <a:lnTo>
                                  <a:pt x="55" y="127"/>
                                </a:lnTo>
                                <a:lnTo>
                                  <a:pt x="45" y="127"/>
                                </a:lnTo>
                                <a:lnTo>
                                  <a:pt x="36" y="125"/>
                                </a:lnTo>
                                <a:lnTo>
                                  <a:pt x="27" y="122"/>
                                </a:lnTo>
                                <a:lnTo>
                                  <a:pt x="19" y="116"/>
                                </a:lnTo>
                                <a:lnTo>
                                  <a:pt x="13" y="108"/>
                                </a:lnTo>
                                <a:lnTo>
                                  <a:pt x="7" y="99"/>
                                </a:lnTo>
                                <a:lnTo>
                                  <a:pt x="3" y="88"/>
                                </a:lnTo>
                                <a:lnTo>
                                  <a:pt x="1" y="76"/>
                                </a:lnTo>
                                <a:lnTo>
                                  <a:pt x="0" y="63"/>
                                </a:lnTo>
                                <a:lnTo>
                                  <a:pt x="1" y="49"/>
                                </a:lnTo>
                                <a:lnTo>
                                  <a:pt x="3" y="37"/>
                                </a:lnTo>
                                <a:lnTo>
                                  <a:pt x="7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1"/>
                                </a:lnTo>
                                <a:lnTo>
                                  <a:pt x="27" y="5"/>
                                </a:lnTo>
                                <a:lnTo>
                                  <a:pt x="34" y="0"/>
                                </a:lnTo>
                                <a:lnTo>
                                  <a:pt x="43" y="0"/>
                                </a:lnTo>
                                <a:lnTo>
                                  <a:pt x="54" y="2"/>
                                </a:lnTo>
                                <a:lnTo>
                                  <a:pt x="63" y="5"/>
                                </a:lnTo>
                                <a:lnTo>
                                  <a:pt x="72" y="11"/>
                                </a:lnTo>
                                <a:lnTo>
                                  <a:pt x="79" y="20"/>
                                </a:lnTo>
                                <a:lnTo>
                                  <a:pt x="85" y="29"/>
                                </a:lnTo>
                                <a:lnTo>
                                  <a:pt x="90" y="40"/>
                                </a:lnTo>
                                <a:lnTo>
                                  <a:pt x="92" y="52"/>
                                </a:lnTo>
                                <a:lnTo>
                                  <a:pt x="94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45"/>
                        <wps:cNvSpPr>
                          <a:spLocks noEditPoints="1"/>
                        </wps:cNvSpPr>
                        <wps:spPr bwMode="auto">
                          <a:xfrm>
                            <a:off x="818515" y="1905"/>
                            <a:ext cx="62865" cy="80645"/>
                          </a:xfrm>
                          <a:custGeom>
                            <a:avLst/>
                            <a:gdLst>
                              <a:gd name="T0" fmla="*/ 79 w 99"/>
                              <a:gd name="T1" fmla="*/ 73 h 127"/>
                              <a:gd name="T2" fmla="*/ 70 w 99"/>
                              <a:gd name="T3" fmla="*/ 89 h 127"/>
                              <a:gd name="T4" fmla="*/ 58 w 99"/>
                              <a:gd name="T5" fmla="*/ 101 h 127"/>
                              <a:gd name="T6" fmla="*/ 45 w 99"/>
                              <a:gd name="T7" fmla="*/ 107 h 127"/>
                              <a:gd name="T8" fmla="*/ 31 w 99"/>
                              <a:gd name="T9" fmla="*/ 107 h 127"/>
                              <a:gd name="T10" fmla="*/ 25 w 99"/>
                              <a:gd name="T11" fmla="*/ 104 h 127"/>
                              <a:gd name="T12" fmla="*/ 18 w 99"/>
                              <a:gd name="T13" fmla="*/ 94 h 127"/>
                              <a:gd name="T14" fmla="*/ 15 w 99"/>
                              <a:gd name="T15" fmla="*/ 80 h 127"/>
                              <a:gd name="T16" fmla="*/ 16 w 99"/>
                              <a:gd name="T17" fmla="*/ 63 h 127"/>
                              <a:gd name="T18" fmla="*/ 19 w 99"/>
                              <a:gd name="T19" fmla="*/ 54 h 127"/>
                              <a:gd name="T20" fmla="*/ 28 w 99"/>
                              <a:gd name="T21" fmla="*/ 37 h 127"/>
                              <a:gd name="T22" fmla="*/ 40 w 99"/>
                              <a:gd name="T23" fmla="*/ 25 h 127"/>
                              <a:gd name="T24" fmla="*/ 54 w 99"/>
                              <a:gd name="T25" fmla="*/ 19 h 127"/>
                              <a:gd name="T26" fmla="*/ 67 w 99"/>
                              <a:gd name="T27" fmla="*/ 19 h 127"/>
                              <a:gd name="T28" fmla="*/ 73 w 99"/>
                              <a:gd name="T29" fmla="*/ 22 h 127"/>
                              <a:gd name="T30" fmla="*/ 81 w 99"/>
                              <a:gd name="T31" fmla="*/ 31 h 127"/>
                              <a:gd name="T32" fmla="*/ 84 w 99"/>
                              <a:gd name="T33" fmla="*/ 46 h 127"/>
                              <a:gd name="T34" fmla="*/ 82 w 99"/>
                              <a:gd name="T35" fmla="*/ 63 h 127"/>
                              <a:gd name="T36" fmla="*/ 79 w 99"/>
                              <a:gd name="T37" fmla="*/ 73 h 127"/>
                              <a:gd name="T38" fmla="*/ 99 w 99"/>
                              <a:gd name="T39" fmla="*/ 64 h 127"/>
                              <a:gd name="T40" fmla="*/ 94 w 99"/>
                              <a:gd name="T41" fmla="*/ 89 h 127"/>
                              <a:gd name="T42" fmla="*/ 82 w 99"/>
                              <a:gd name="T43" fmla="*/ 109 h 127"/>
                              <a:gd name="T44" fmla="*/ 67 w 99"/>
                              <a:gd name="T45" fmla="*/ 122 h 127"/>
                              <a:gd name="T46" fmla="*/ 48 w 99"/>
                              <a:gd name="T47" fmla="*/ 127 h 127"/>
                              <a:gd name="T48" fmla="*/ 37 w 99"/>
                              <a:gd name="T49" fmla="*/ 125 h 127"/>
                              <a:gd name="T50" fmla="*/ 19 w 99"/>
                              <a:gd name="T51" fmla="*/ 115 h 127"/>
                              <a:gd name="T52" fmla="*/ 8 w 99"/>
                              <a:gd name="T53" fmla="*/ 98 h 127"/>
                              <a:gd name="T54" fmla="*/ 0 w 99"/>
                              <a:gd name="T55" fmla="*/ 75 h 127"/>
                              <a:gd name="T56" fmla="*/ 0 w 99"/>
                              <a:gd name="T57" fmla="*/ 63 h 127"/>
                              <a:gd name="T58" fmla="*/ 3 w 99"/>
                              <a:gd name="T59" fmla="*/ 37 h 127"/>
                              <a:gd name="T60" fmla="*/ 12 w 99"/>
                              <a:gd name="T61" fmla="*/ 18 h 127"/>
                              <a:gd name="T62" fmla="*/ 27 w 99"/>
                              <a:gd name="T63" fmla="*/ 4 h 127"/>
                              <a:gd name="T64" fmla="*/ 46 w 99"/>
                              <a:gd name="T65" fmla="*/ 0 h 127"/>
                              <a:gd name="T66" fmla="*/ 55 w 99"/>
                              <a:gd name="T67" fmla="*/ 1 h 127"/>
                              <a:gd name="T68" fmla="*/ 75 w 99"/>
                              <a:gd name="T69" fmla="*/ 10 h 127"/>
                              <a:gd name="T70" fmla="*/ 90 w 99"/>
                              <a:gd name="T71" fmla="*/ 28 h 127"/>
                              <a:gd name="T72" fmla="*/ 97 w 99"/>
                              <a:gd name="T73" fmla="*/ 52 h 127"/>
                              <a:gd name="T74" fmla="*/ 99 w 99"/>
                              <a:gd name="T75" fmla="*/ 64 h 1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99" h="127">
                                <a:moveTo>
                                  <a:pt x="79" y="73"/>
                                </a:moveTo>
                                <a:lnTo>
                                  <a:pt x="79" y="73"/>
                                </a:lnTo>
                                <a:lnTo>
                                  <a:pt x="76" y="80"/>
                                </a:lnTo>
                                <a:lnTo>
                                  <a:pt x="70" y="89"/>
                                </a:lnTo>
                                <a:lnTo>
                                  <a:pt x="64" y="95"/>
                                </a:lnTo>
                                <a:lnTo>
                                  <a:pt x="58" y="101"/>
                                </a:lnTo>
                                <a:lnTo>
                                  <a:pt x="52" y="104"/>
                                </a:lnTo>
                                <a:lnTo>
                                  <a:pt x="45" y="107"/>
                                </a:lnTo>
                                <a:lnTo>
                                  <a:pt x="39" y="109"/>
                                </a:lnTo>
                                <a:lnTo>
                                  <a:pt x="31" y="107"/>
                                </a:lnTo>
                                <a:lnTo>
                                  <a:pt x="25" y="104"/>
                                </a:lnTo>
                                <a:lnTo>
                                  <a:pt x="21" y="100"/>
                                </a:lnTo>
                                <a:lnTo>
                                  <a:pt x="18" y="94"/>
                                </a:lnTo>
                                <a:lnTo>
                                  <a:pt x="15" y="88"/>
                                </a:lnTo>
                                <a:lnTo>
                                  <a:pt x="15" y="80"/>
                                </a:lnTo>
                                <a:lnTo>
                                  <a:pt x="15" y="72"/>
                                </a:lnTo>
                                <a:lnTo>
                                  <a:pt x="16" y="63"/>
                                </a:lnTo>
                                <a:lnTo>
                                  <a:pt x="19" y="54"/>
                                </a:lnTo>
                                <a:lnTo>
                                  <a:pt x="22" y="45"/>
                                </a:lnTo>
                                <a:lnTo>
                                  <a:pt x="28" y="37"/>
                                </a:lnTo>
                                <a:lnTo>
                                  <a:pt x="34" y="31"/>
                                </a:lnTo>
                                <a:lnTo>
                                  <a:pt x="40" y="25"/>
                                </a:lnTo>
                                <a:lnTo>
                                  <a:pt x="46" y="21"/>
                                </a:lnTo>
                                <a:lnTo>
                                  <a:pt x="54" y="19"/>
                                </a:lnTo>
                                <a:lnTo>
                                  <a:pt x="60" y="18"/>
                                </a:lnTo>
                                <a:lnTo>
                                  <a:pt x="67" y="19"/>
                                </a:lnTo>
                                <a:lnTo>
                                  <a:pt x="73" y="22"/>
                                </a:lnTo>
                                <a:lnTo>
                                  <a:pt x="78" y="25"/>
                                </a:lnTo>
                                <a:lnTo>
                                  <a:pt x="81" y="31"/>
                                </a:lnTo>
                                <a:lnTo>
                                  <a:pt x="84" y="39"/>
                                </a:lnTo>
                                <a:lnTo>
                                  <a:pt x="84" y="46"/>
                                </a:lnTo>
                                <a:lnTo>
                                  <a:pt x="84" y="55"/>
                                </a:lnTo>
                                <a:lnTo>
                                  <a:pt x="82" y="63"/>
                                </a:lnTo>
                                <a:lnTo>
                                  <a:pt x="79" y="73"/>
                                </a:lnTo>
                                <a:close/>
                                <a:moveTo>
                                  <a:pt x="99" y="64"/>
                                </a:moveTo>
                                <a:lnTo>
                                  <a:pt x="99" y="64"/>
                                </a:lnTo>
                                <a:lnTo>
                                  <a:pt x="97" y="77"/>
                                </a:lnTo>
                                <a:lnTo>
                                  <a:pt x="94" y="89"/>
                                </a:lnTo>
                                <a:lnTo>
                                  <a:pt x="88" y="100"/>
                                </a:lnTo>
                                <a:lnTo>
                                  <a:pt x="82" y="109"/>
                                </a:lnTo>
                                <a:lnTo>
                                  <a:pt x="75" y="116"/>
                                </a:lnTo>
                                <a:lnTo>
                                  <a:pt x="67" y="122"/>
                                </a:lnTo>
                                <a:lnTo>
                                  <a:pt x="57" y="125"/>
                                </a:lnTo>
                                <a:lnTo>
                                  <a:pt x="48" y="127"/>
                                </a:lnTo>
                                <a:lnTo>
                                  <a:pt x="37" y="125"/>
                                </a:lnTo>
                                <a:lnTo>
                                  <a:pt x="28" y="121"/>
                                </a:lnTo>
                                <a:lnTo>
                                  <a:pt x="19" y="115"/>
                                </a:lnTo>
                                <a:lnTo>
                                  <a:pt x="14" y="107"/>
                                </a:lnTo>
                                <a:lnTo>
                                  <a:pt x="8" y="98"/>
                                </a:lnTo>
                                <a:lnTo>
                                  <a:pt x="3" y="86"/>
                                </a:lnTo>
                                <a:lnTo>
                                  <a:pt x="0" y="75"/>
                                </a:lnTo>
                                <a:lnTo>
                                  <a:pt x="0" y="63"/>
                                </a:lnTo>
                                <a:lnTo>
                                  <a:pt x="0" y="49"/>
                                </a:lnTo>
                                <a:lnTo>
                                  <a:pt x="3" y="37"/>
                                </a:lnTo>
                                <a:lnTo>
                                  <a:pt x="8" y="27"/>
                                </a:lnTo>
                                <a:lnTo>
                                  <a:pt x="12" y="18"/>
                                </a:lnTo>
                                <a:lnTo>
                                  <a:pt x="19" y="10"/>
                                </a:lnTo>
                                <a:lnTo>
                                  <a:pt x="27" y="4"/>
                                </a:lnTo>
                                <a:lnTo>
                                  <a:pt x="36" y="0"/>
                                </a:lnTo>
                                <a:lnTo>
                                  <a:pt x="46" y="0"/>
                                </a:lnTo>
                                <a:lnTo>
                                  <a:pt x="55" y="1"/>
                                </a:lnTo>
                                <a:lnTo>
                                  <a:pt x="66" y="4"/>
                                </a:lnTo>
                                <a:lnTo>
                                  <a:pt x="75" y="10"/>
                                </a:lnTo>
                                <a:lnTo>
                                  <a:pt x="82" y="19"/>
                                </a:lnTo>
                                <a:lnTo>
                                  <a:pt x="90" y="28"/>
                                </a:lnTo>
                                <a:lnTo>
                                  <a:pt x="94" y="40"/>
                                </a:lnTo>
                                <a:lnTo>
                                  <a:pt x="97" y="52"/>
                                </a:lnTo>
                                <a:lnTo>
                                  <a:pt x="99" y="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Freeform 46"/>
                        <wps:cNvSpPr>
                          <a:spLocks/>
                        </wps:cNvSpPr>
                        <wps:spPr bwMode="auto">
                          <a:xfrm>
                            <a:off x="41592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236 w 328"/>
                              <a:gd name="T1" fmla="*/ 115 h 311"/>
                              <a:gd name="T2" fmla="*/ 194 w 328"/>
                              <a:gd name="T3" fmla="*/ 76 h 311"/>
                              <a:gd name="T4" fmla="*/ 163 w 328"/>
                              <a:gd name="T5" fmla="*/ 39 h 311"/>
                              <a:gd name="T6" fmla="*/ 136 w 328"/>
                              <a:gd name="T7" fmla="*/ 0 h 311"/>
                              <a:gd name="T8" fmla="*/ 134 w 328"/>
                              <a:gd name="T9" fmla="*/ 4 h 311"/>
                              <a:gd name="T10" fmla="*/ 133 w 328"/>
                              <a:gd name="T11" fmla="*/ 31 h 311"/>
                              <a:gd name="T12" fmla="*/ 136 w 328"/>
                              <a:gd name="T13" fmla="*/ 48 h 311"/>
                              <a:gd name="T14" fmla="*/ 140 w 328"/>
                              <a:gd name="T15" fmla="*/ 66 h 311"/>
                              <a:gd name="T16" fmla="*/ 152 w 328"/>
                              <a:gd name="T17" fmla="*/ 100 h 311"/>
                              <a:gd name="T18" fmla="*/ 164 w 328"/>
                              <a:gd name="T19" fmla="*/ 122 h 311"/>
                              <a:gd name="T20" fmla="*/ 198 w 328"/>
                              <a:gd name="T21" fmla="*/ 173 h 311"/>
                              <a:gd name="T22" fmla="*/ 230 w 328"/>
                              <a:gd name="T23" fmla="*/ 209 h 311"/>
                              <a:gd name="T24" fmla="*/ 212 w 328"/>
                              <a:gd name="T25" fmla="*/ 210 h 311"/>
                              <a:gd name="T26" fmla="*/ 149 w 328"/>
                              <a:gd name="T27" fmla="*/ 221 h 311"/>
                              <a:gd name="T28" fmla="*/ 121 w 328"/>
                              <a:gd name="T29" fmla="*/ 226 h 311"/>
                              <a:gd name="T30" fmla="*/ 94 w 328"/>
                              <a:gd name="T31" fmla="*/ 237 h 311"/>
                              <a:gd name="T32" fmla="*/ 51 w 328"/>
                              <a:gd name="T33" fmla="*/ 261 h 311"/>
                              <a:gd name="T34" fmla="*/ 33 w 328"/>
                              <a:gd name="T35" fmla="*/ 271 h 311"/>
                              <a:gd name="T36" fmla="*/ 19 w 328"/>
                              <a:gd name="T37" fmla="*/ 283 h 311"/>
                              <a:gd name="T38" fmla="*/ 3 w 328"/>
                              <a:gd name="T39" fmla="*/ 304 h 311"/>
                              <a:gd name="T40" fmla="*/ 0 w 328"/>
                              <a:gd name="T41" fmla="*/ 307 h 311"/>
                              <a:gd name="T42" fmla="*/ 54 w 328"/>
                              <a:gd name="T43" fmla="*/ 292 h 311"/>
                              <a:gd name="T44" fmla="*/ 109 w 328"/>
                              <a:gd name="T45" fmla="*/ 283 h 311"/>
                              <a:gd name="T46" fmla="*/ 169 w 328"/>
                              <a:gd name="T47" fmla="*/ 280 h 311"/>
                              <a:gd name="T48" fmla="*/ 191 w 328"/>
                              <a:gd name="T49" fmla="*/ 283 h 311"/>
                              <a:gd name="T50" fmla="*/ 236 w 328"/>
                              <a:gd name="T51" fmla="*/ 292 h 311"/>
                              <a:gd name="T52" fmla="*/ 282 w 328"/>
                              <a:gd name="T53" fmla="*/ 307 h 311"/>
                              <a:gd name="T54" fmla="*/ 294 w 328"/>
                              <a:gd name="T55" fmla="*/ 311 h 311"/>
                              <a:gd name="T56" fmla="*/ 281 w 328"/>
                              <a:gd name="T57" fmla="*/ 299 h 311"/>
                              <a:gd name="T58" fmla="*/ 270 w 328"/>
                              <a:gd name="T59" fmla="*/ 291 h 311"/>
                              <a:gd name="T60" fmla="*/ 230 w 328"/>
                              <a:gd name="T61" fmla="*/ 271 h 311"/>
                              <a:gd name="T62" fmla="*/ 201 w 328"/>
                              <a:gd name="T63" fmla="*/ 262 h 311"/>
                              <a:gd name="T64" fmla="*/ 170 w 328"/>
                              <a:gd name="T65" fmla="*/ 256 h 311"/>
                              <a:gd name="T66" fmla="*/ 152 w 328"/>
                              <a:gd name="T67" fmla="*/ 256 h 311"/>
                              <a:gd name="T68" fmla="*/ 116 w 328"/>
                              <a:gd name="T69" fmla="*/ 261 h 311"/>
                              <a:gd name="T70" fmla="*/ 73 w 328"/>
                              <a:gd name="T71" fmla="*/ 273 h 311"/>
                              <a:gd name="T72" fmla="*/ 64 w 328"/>
                              <a:gd name="T73" fmla="*/ 276 h 311"/>
                              <a:gd name="T74" fmla="*/ 130 w 328"/>
                              <a:gd name="T75" fmla="*/ 243 h 311"/>
                              <a:gd name="T76" fmla="*/ 160 w 328"/>
                              <a:gd name="T77" fmla="*/ 232 h 311"/>
                              <a:gd name="T78" fmla="*/ 191 w 328"/>
                              <a:gd name="T79" fmla="*/ 223 h 311"/>
                              <a:gd name="T80" fmla="*/ 240 w 328"/>
                              <a:gd name="T81" fmla="*/ 218 h 311"/>
                              <a:gd name="T82" fmla="*/ 246 w 328"/>
                              <a:gd name="T83" fmla="*/ 216 h 311"/>
                              <a:gd name="T84" fmla="*/ 246 w 328"/>
                              <a:gd name="T85" fmla="*/ 213 h 311"/>
                              <a:gd name="T86" fmla="*/ 243 w 328"/>
                              <a:gd name="T87" fmla="*/ 210 h 311"/>
                              <a:gd name="T88" fmla="*/ 212 w 328"/>
                              <a:gd name="T89" fmla="*/ 173 h 311"/>
                              <a:gd name="T90" fmla="*/ 196 w 328"/>
                              <a:gd name="T91" fmla="*/ 144 h 311"/>
                              <a:gd name="T92" fmla="*/ 181 w 328"/>
                              <a:gd name="T93" fmla="*/ 119 h 311"/>
                              <a:gd name="T94" fmla="*/ 160 w 328"/>
                              <a:gd name="T95" fmla="*/ 66 h 311"/>
                              <a:gd name="T96" fmla="*/ 164 w 328"/>
                              <a:gd name="T97" fmla="*/ 73 h 311"/>
                              <a:gd name="T98" fmla="*/ 194 w 328"/>
                              <a:gd name="T99" fmla="*/ 112 h 311"/>
                              <a:gd name="T100" fmla="*/ 219 w 328"/>
                              <a:gd name="T101" fmla="*/ 134 h 311"/>
                              <a:gd name="T102" fmla="*/ 231 w 328"/>
                              <a:gd name="T103" fmla="*/ 143 h 311"/>
                              <a:gd name="T104" fmla="*/ 264 w 328"/>
                              <a:gd name="T105" fmla="*/ 161 h 311"/>
                              <a:gd name="T106" fmla="*/ 297 w 328"/>
                              <a:gd name="T107" fmla="*/ 171 h 311"/>
                              <a:gd name="T108" fmla="*/ 310 w 328"/>
                              <a:gd name="T109" fmla="*/ 173 h 311"/>
                              <a:gd name="T110" fmla="*/ 328 w 328"/>
                              <a:gd name="T111" fmla="*/ 173 h 311"/>
                              <a:gd name="T112" fmla="*/ 321 w 328"/>
                              <a:gd name="T113" fmla="*/ 168 h 311"/>
                              <a:gd name="T114" fmla="*/ 270 w 328"/>
                              <a:gd name="T115" fmla="*/ 142 h 311"/>
                              <a:gd name="T116" fmla="*/ 236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236" y="115"/>
                                </a:moveTo>
                                <a:lnTo>
                                  <a:pt x="236" y="115"/>
                                </a:lnTo>
                                <a:lnTo>
                                  <a:pt x="213" y="95"/>
                                </a:lnTo>
                                <a:lnTo>
                                  <a:pt x="194" y="76"/>
                                </a:lnTo>
                                <a:lnTo>
                                  <a:pt x="176" y="57"/>
                                </a:lnTo>
                                <a:lnTo>
                                  <a:pt x="163" y="39"/>
                                </a:lnTo>
                                <a:lnTo>
                                  <a:pt x="142" y="10"/>
                                </a:lnTo>
                                <a:lnTo>
                                  <a:pt x="136" y="0"/>
                                </a:lnTo>
                                <a:lnTo>
                                  <a:pt x="134" y="4"/>
                                </a:lnTo>
                                <a:lnTo>
                                  <a:pt x="133" y="15"/>
                                </a:lnTo>
                                <a:lnTo>
                                  <a:pt x="133" y="31"/>
                                </a:lnTo>
                                <a:lnTo>
                                  <a:pt x="133" y="39"/>
                                </a:lnTo>
                                <a:lnTo>
                                  <a:pt x="136" y="48"/>
                                </a:lnTo>
                                <a:lnTo>
                                  <a:pt x="140" y="66"/>
                                </a:lnTo>
                                <a:lnTo>
                                  <a:pt x="145" y="82"/>
                                </a:lnTo>
                                <a:lnTo>
                                  <a:pt x="152" y="100"/>
                                </a:lnTo>
                                <a:lnTo>
                                  <a:pt x="164" y="122"/>
                                </a:lnTo>
                                <a:lnTo>
                                  <a:pt x="179" y="146"/>
                                </a:lnTo>
                                <a:lnTo>
                                  <a:pt x="198" y="173"/>
                                </a:lnTo>
                                <a:lnTo>
                                  <a:pt x="218" y="195"/>
                                </a:lnTo>
                                <a:lnTo>
                                  <a:pt x="230" y="209"/>
                                </a:lnTo>
                                <a:lnTo>
                                  <a:pt x="212" y="210"/>
                                </a:lnTo>
                                <a:lnTo>
                                  <a:pt x="184" y="215"/>
                                </a:lnTo>
                                <a:lnTo>
                                  <a:pt x="149" y="221"/>
                                </a:lnTo>
                                <a:lnTo>
                                  <a:pt x="121" y="226"/>
                                </a:lnTo>
                                <a:lnTo>
                                  <a:pt x="107" y="232"/>
                                </a:lnTo>
                                <a:lnTo>
                                  <a:pt x="94" y="237"/>
                                </a:lnTo>
                                <a:lnTo>
                                  <a:pt x="72" y="249"/>
                                </a:lnTo>
                                <a:lnTo>
                                  <a:pt x="51" y="261"/>
                                </a:lnTo>
                                <a:lnTo>
                                  <a:pt x="33" y="271"/>
                                </a:lnTo>
                                <a:lnTo>
                                  <a:pt x="27" y="277"/>
                                </a:lnTo>
                                <a:lnTo>
                                  <a:pt x="19" y="283"/>
                                </a:lnTo>
                                <a:lnTo>
                                  <a:pt x="9" y="294"/>
                                </a:lnTo>
                                <a:lnTo>
                                  <a:pt x="3" y="304"/>
                                </a:lnTo>
                                <a:lnTo>
                                  <a:pt x="0" y="307"/>
                                </a:lnTo>
                                <a:lnTo>
                                  <a:pt x="15" y="302"/>
                                </a:lnTo>
                                <a:lnTo>
                                  <a:pt x="54" y="292"/>
                                </a:lnTo>
                                <a:lnTo>
                                  <a:pt x="81" y="286"/>
                                </a:lnTo>
                                <a:lnTo>
                                  <a:pt x="109" y="283"/>
                                </a:lnTo>
                                <a:lnTo>
                                  <a:pt x="139" y="280"/>
                                </a:lnTo>
                                <a:lnTo>
                                  <a:pt x="169" y="280"/>
                                </a:lnTo>
                                <a:lnTo>
                                  <a:pt x="191" y="283"/>
                                </a:lnTo>
                                <a:lnTo>
                                  <a:pt x="213" y="288"/>
                                </a:lnTo>
                                <a:lnTo>
                                  <a:pt x="236" y="292"/>
                                </a:lnTo>
                                <a:lnTo>
                                  <a:pt x="254" y="298"/>
                                </a:lnTo>
                                <a:lnTo>
                                  <a:pt x="282" y="307"/>
                                </a:lnTo>
                                <a:lnTo>
                                  <a:pt x="294" y="311"/>
                                </a:lnTo>
                                <a:lnTo>
                                  <a:pt x="288" y="305"/>
                                </a:lnTo>
                                <a:lnTo>
                                  <a:pt x="281" y="299"/>
                                </a:lnTo>
                                <a:lnTo>
                                  <a:pt x="270" y="291"/>
                                </a:lnTo>
                                <a:lnTo>
                                  <a:pt x="254" y="282"/>
                                </a:lnTo>
                                <a:lnTo>
                                  <a:pt x="230" y="271"/>
                                </a:lnTo>
                                <a:lnTo>
                                  <a:pt x="216" y="267"/>
                                </a:lnTo>
                                <a:lnTo>
                                  <a:pt x="201" y="262"/>
                                </a:lnTo>
                                <a:lnTo>
                                  <a:pt x="185" y="258"/>
                                </a:lnTo>
                                <a:lnTo>
                                  <a:pt x="170" y="256"/>
                                </a:lnTo>
                                <a:lnTo>
                                  <a:pt x="152" y="256"/>
                                </a:lnTo>
                                <a:lnTo>
                                  <a:pt x="133" y="258"/>
                                </a:lnTo>
                                <a:lnTo>
                                  <a:pt x="116" y="261"/>
                                </a:lnTo>
                                <a:lnTo>
                                  <a:pt x="100" y="264"/>
                                </a:lnTo>
                                <a:lnTo>
                                  <a:pt x="73" y="273"/>
                                </a:lnTo>
                                <a:lnTo>
                                  <a:pt x="64" y="276"/>
                                </a:lnTo>
                                <a:lnTo>
                                  <a:pt x="99" y="256"/>
                                </a:lnTo>
                                <a:lnTo>
                                  <a:pt x="130" y="243"/>
                                </a:lnTo>
                                <a:lnTo>
                                  <a:pt x="145" y="235"/>
                                </a:lnTo>
                                <a:lnTo>
                                  <a:pt x="160" y="232"/>
                                </a:lnTo>
                                <a:lnTo>
                                  <a:pt x="191" y="223"/>
                                </a:lnTo>
                                <a:lnTo>
                                  <a:pt x="207" y="221"/>
                                </a:lnTo>
                                <a:lnTo>
                                  <a:pt x="240" y="218"/>
                                </a:lnTo>
                                <a:lnTo>
                                  <a:pt x="246" y="216"/>
                                </a:lnTo>
                                <a:lnTo>
                                  <a:pt x="246" y="215"/>
                                </a:lnTo>
                                <a:lnTo>
                                  <a:pt x="246" y="213"/>
                                </a:lnTo>
                                <a:lnTo>
                                  <a:pt x="243" y="210"/>
                                </a:lnTo>
                                <a:lnTo>
                                  <a:pt x="222" y="186"/>
                                </a:lnTo>
                                <a:lnTo>
                                  <a:pt x="212" y="173"/>
                                </a:lnTo>
                                <a:lnTo>
                                  <a:pt x="196" y="144"/>
                                </a:lnTo>
                                <a:lnTo>
                                  <a:pt x="188" y="133"/>
                                </a:lnTo>
                                <a:lnTo>
                                  <a:pt x="181" y="119"/>
                                </a:lnTo>
                                <a:lnTo>
                                  <a:pt x="170" y="94"/>
                                </a:lnTo>
                                <a:lnTo>
                                  <a:pt x="160" y="66"/>
                                </a:lnTo>
                                <a:lnTo>
                                  <a:pt x="164" y="73"/>
                                </a:lnTo>
                                <a:lnTo>
                                  <a:pt x="176" y="89"/>
                                </a:lnTo>
                                <a:lnTo>
                                  <a:pt x="194" y="112"/>
                                </a:lnTo>
                                <a:lnTo>
                                  <a:pt x="206" y="124"/>
                                </a:lnTo>
                                <a:lnTo>
                                  <a:pt x="219" y="134"/>
                                </a:lnTo>
                                <a:lnTo>
                                  <a:pt x="231" y="143"/>
                                </a:lnTo>
                                <a:lnTo>
                                  <a:pt x="243" y="150"/>
                                </a:lnTo>
                                <a:lnTo>
                                  <a:pt x="264" y="161"/>
                                </a:lnTo>
                                <a:lnTo>
                                  <a:pt x="281" y="167"/>
                                </a:lnTo>
                                <a:lnTo>
                                  <a:pt x="297" y="171"/>
                                </a:lnTo>
                                <a:lnTo>
                                  <a:pt x="310" y="173"/>
                                </a:lnTo>
                                <a:lnTo>
                                  <a:pt x="321" y="173"/>
                                </a:lnTo>
                                <a:lnTo>
                                  <a:pt x="328" y="173"/>
                                </a:lnTo>
                                <a:lnTo>
                                  <a:pt x="321" y="168"/>
                                </a:lnTo>
                                <a:lnTo>
                                  <a:pt x="300" y="158"/>
                                </a:lnTo>
                                <a:lnTo>
                                  <a:pt x="270" y="142"/>
                                </a:lnTo>
                                <a:lnTo>
                                  <a:pt x="252" y="130"/>
                                </a:lnTo>
                                <a:lnTo>
                                  <a:pt x="236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Freeform 47"/>
                        <wps:cNvSpPr>
                          <a:spLocks/>
                        </wps:cNvSpPr>
                        <wps:spPr bwMode="auto">
                          <a:xfrm>
                            <a:off x="52133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283 w 340"/>
                              <a:gd name="T1" fmla="*/ 172 h 356"/>
                              <a:gd name="T2" fmla="*/ 271 w 340"/>
                              <a:gd name="T3" fmla="*/ 113 h 356"/>
                              <a:gd name="T4" fmla="*/ 267 w 340"/>
                              <a:gd name="T5" fmla="*/ 58 h 356"/>
                              <a:gd name="T6" fmla="*/ 268 w 340"/>
                              <a:gd name="T7" fmla="*/ 0 h 356"/>
                              <a:gd name="T8" fmla="*/ 264 w 340"/>
                              <a:gd name="T9" fmla="*/ 3 h 356"/>
                              <a:gd name="T10" fmla="*/ 247 w 340"/>
                              <a:gd name="T11" fmla="*/ 25 h 356"/>
                              <a:gd name="T12" fmla="*/ 240 w 340"/>
                              <a:gd name="T13" fmla="*/ 40 h 356"/>
                              <a:gd name="T14" fmla="*/ 234 w 340"/>
                              <a:gd name="T15" fmla="*/ 59 h 356"/>
                              <a:gd name="T16" fmla="*/ 223 w 340"/>
                              <a:gd name="T17" fmla="*/ 110 h 356"/>
                              <a:gd name="T18" fmla="*/ 220 w 340"/>
                              <a:gd name="T19" fmla="*/ 138 h 356"/>
                              <a:gd name="T20" fmla="*/ 220 w 340"/>
                              <a:gd name="T21" fmla="*/ 199 h 356"/>
                              <a:gd name="T22" fmla="*/ 226 w 340"/>
                              <a:gd name="T23" fmla="*/ 247 h 356"/>
                              <a:gd name="T24" fmla="*/ 210 w 340"/>
                              <a:gd name="T25" fmla="*/ 238 h 356"/>
                              <a:gd name="T26" fmla="*/ 153 w 340"/>
                              <a:gd name="T27" fmla="*/ 211 h 356"/>
                              <a:gd name="T28" fmla="*/ 125 w 340"/>
                              <a:gd name="T29" fmla="*/ 201 h 356"/>
                              <a:gd name="T30" fmla="*/ 82 w 340"/>
                              <a:gd name="T31" fmla="*/ 192 h 356"/>
                              <a:gd name="T32" fmla="*/ 47 w 340"/>
                              <a:gd name="T33" fmla="*/ 190 h 356"/>
                              <a:gd name="T34" fmla="*/ 38 w 340"/>
                              <a:gd name="T35" fmla="*/ 190 h 356"/>
                              <a:gd name="T36" fmla="*/ 15 w 340"/>
                              <a:gd name="T37" fmla="*/ 195 h 356"/>
                              <a:gd name="T38" fmla="*/ 0 w 340"/>
                              <a:gd name="T39" fmla="*/ 201 h 356"/>
                              <a:gd name="T40" fmla="*/ 12 w 340"/>
                              <a:gd name="T41" fmla="*/ 205 h 356"/>
                              <a:gd name="T42" fmla="*/ 64 w 340"/>
                              <a:gd name="T43" fmla="*/ 228 h 356"/>
                              <a:gd name="T44" fmla="*/ 112 w 340"/>
                              <a:gd name="T45" fmla="*/ 256 h 356"/>
                              <a:gd name="T46" fmla="*/ 135 w 340"/>
                              <a:gd name="T47" fmla="*/ 272 h 356"/>
                              <a:gd name="T48" fmla="*/ 168 w 340"/>
                              <a:gd name="T49" fmla="*/ 302 h 356"/>
                              <a:gd name="T50" fmla="*/ 210 w 340"/>
                              <a:gd name="T51" fmla="*/ 348 h 356"/>
                              <a:gd name="T52" fmla="*/ 216 w 340"/>
                              <a:gd name="T53" fmla="*/ 356 h 356"/>
                              <a:gd name="T54" fmla="*/ 213 w 340"/>
                              <a:gd name="T55" fmla="*/ 339 h 356"/>
                              <a:gd name="T56" fmla="*/ 209 w 340"/>
                              <a:gd name="T57" fmla="*/ 326 h 356"/>
                              <a:gd name="T58" fmla="*/ 188 w 340"/>
                              <a:gd name="T59" fmla="*/ 293 h 356"/>
                              <a:gd name="T60" fmla="*/ 162 w 340"/>
                              <a:gd name="T61" fmla="*/ 263 h 356"/>
                              <a:gd name="T62" fmla="*/ 150 w 340"/>
                              <a:gd name="T63" fmla="*/ 253 h 356"/>
                              <a:gd name="T64" fmla="*/ 122 w 340"/>
                              <a:gd name="T65" fmla="*/ 234 h 356"/>
                              <a:gd name="T66" fmla="*/ 77 w 340"/>
                              <a:gd name="T67" fmla="*/ 213 h 356"/>
                              <a:gd name="T68" fmla="*/ 70 w 340"/>
                              <a:gd name="T69" fmla="*/ 210 h 356"/>
                              <a:gd name="T70" fmla="*/ 128 w 340"/>
                              <a:gd name="T71" fmla="*/ 219 h 356"/>
                              <a:gd name="T72" fmla="*/ 155 w 340"/>
                              <a:gd name="T73" fmla="*/ 226 h 356"/>
                              <a:gd name="T74" fmla="*/ 186 w 340"/>
                              <a:gd name="T75" fmla="*/ 238 h 356"/>
                              <a:gd name="T76" fmla="*/ 229 w 340"/>
                              <a:gd name="T77" fmla="*/ 260 h 356"/>
                              <a:gd name="T78" fmla="*/ 235 w 340"/>
                              <a:gd name="T79" fmla="*/ 262 h 356"/>
                              <a:gd name="T80" fmla="*/ 237 w 340"/>
                              <a:gd name="T81" fmla="*/ 259 h 356"/>
                              <a:gd name="T82" fmla="*/ 237 w 340"/>
                              <a:gd name="T83" fmla="*/ 256 h 356"/>
                              <a:gd name="T84" fmla="*/ 232 w 340"/>
                              <a:gd name="T85" fmla="*/ 207 h 356"/>
                              <a:gd name="T86" fmla="*/ 232 w 340"/>
                              <a:gd name="T87" fmla="*/ 174 h 356"/>
                              <a:gd name="T88" fmla="*/ 235 w 340"/>
                              <a:gd name="T89" fmla="*/ 143 h 356"/>
                              <a:gd name="T90" fmla="*/ 249 w 340"/>
                              <a:gd name="T91" fmla="*/ 73 h 356"/>
                              <a:gd name="T92" fmla="*/ 247 w 340"/>
                              <a:gd name="T93" fmla="*/ 83 h 356"/>
                              <a:gd name="T94" fmla="*/ 249 w 340"/>
                              <a:gd name="T95" fmla="*/ 126 h 356"/>
                              <a:gd name="T96" fmla="*/ 255 w 340"/>
                              <a:gd name="T97" fmla="*/ 162 h 356"/>
                              <a:gd name="T98" fmla="*/ 259 w 340"/>
                              <a:gd name="T99" fmla="*/ 178 h 356"/>
                              <a:gd name="T100" fmla="*/ 271 w 340"/>
                              <a:gd name="T101" fmla="*/ 208 h 356"/>
                              <a:gd name="T102" fmla="*/ 286 w 340"/>
                              <a:gd name="T103" fmla="*/ 234 h 356"/>
                              <a:gd name="T104" fmla="*/ 316 w 340"/>
                              <a:gd name="T105" fmla="*/ 269 h 356"/>
                              <a:gd name="T106" fmla="*/ 325 w 340"/>
                              <a:gd name="T107" fmla="*/ 278 h 356"/>
                              <a:gd name="T108" fmla="*/ 340 w 340"/>
                              <a:gd name="T109" fmla="*/ 287 h 356"/>
                              <a:gd name="T110" fmla="*/ 334 w 340"/>
                              <a:gd name="T111" fmla="*/ 278 h 356"/>
                              <a:gd name="T112" fmla="*/ 308 w 340"/>
                              <a:gd name="T113" fmla="*/ 235 h 356"/>
                              <a:gd name="T114" fmla="*/ 291 w 340"/>
                              <a:gd name="T115" fmla="*/ 195 h 356"/>
                              <a:gd name="T116" fmla="*/ 283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283" y="172"/>
                                </a:moveTo>
                                <a:lnTo>
                                  <a:pt x="283" y="172"/>
                                </a:lnTo>
                                <a:lnTo>
                                  <a:pt x="276" y="143"/>
                                </a:lnTo>
                                <a:lnTo>
                                  <a:pt x="271" y="113"/>
                                </a:lnTo>
                                <a:lnTo>
                                  <a:pt x="268" y="84"/>
                                </a:lnTo>
                                <a:lnTo>
                                  <a:pt x="267" y="58"/>
                                </a:lnTo>
                                <a:lnTo>
                                  <a:pt x="267" y="16"/>
                                </a:lnTo>
                                <a:lnTo>
                                  <a:pt x="268" y="0"/>
                                </a:lnTo>
                                <a:lnTo>
                                  <a:pt x="264" y="3"/>
                                </a:lnTo>
                                <a:lnTo>
                                  <a:pt x="256" y="11"/>
                                </a:lnTo>
                                <a:lnTo>
                                  <a:pt x="247" y="25"/>
                                </a:lnTo>
                                <a:lnTo>
                                  <a:pt x="244" y="32"/>
                                </a:lnTo>
                                <a:lnTo>
                                  <a:pt x="240" y="40"/>
                                </a:lnTo>
                                <a:lnTo>
                                  <a:pt x="234" y="59"/>
                                </a:lnTo>
                                <a:lnTo>
                                  <a:pt x="228" y="83"/>
                                </a:lnTo>
                                <a:lnTo>
                                  <a:pt x="223" y="110"/>
                                </a:lnTo>
                                <a:lnTo>
                                  <a:pt x="220" y="138"/>
                                </a:lnTo>
                                <a:lnTo>
                                  <a:pt x="219" y="166"/>
                                </a:lnTo>
                                <a:lnTo>
                                  <a:pt x="220" y="199"/>
                                </a:lnTo>
                                <a:lnTo>
                                  <a:pt x="223" y="229"/>
                                </a:lnTo>
                                <a:lnTo>
                                  <a:pt x="226" y="247"/>
                                </a:lnTo>
                                <a:lnTo>
                                  <a:pt x="210" y="238"/>
                                </a:lnTo>
                                <a:lnTo>
                                  <a:pt x="185" y="226"/>
                                </a:lnTo>
                                <a:lnTo>
                                  <a:pt x="153" y="211"/>
                                </a:lnTo>
                                <a:lnTo>
                                  <a:pt x="125" y="201"/>
                                </a:lnTo>
                                <a:lnTo>
                                  <a:pt x="101" y="195"/>
                                </a:lnTo>
                                <a:lnTo>
                                  <a:pt x="82" y="192"/>
                                </a:lnTo>
                                <a:lnTo>
                                  <a:pt x="64" y="190"/>
                                </a:lnTo>
                                <a:lnTo>
                                  <a:pt x="47" y="190"/>
                                </a:lnTo>
                                <a:lnTo>
                                  <a:pt x="38" y="190"/>
                                </a:lnTo>
                                <a:lnTo>
                                  <a:pt x="30" y="192"/>
                                </a:lnTo>
                                <a:lnTo>
                                  <a:pt x="15" y="195"/>
                                </a:lnTo>
                                <a:lnTo>
                                  <a:pt x="4" y="199"/>
                                </a:lnTo>
                                <a:lnTo>
                                  <a:pt x="0" y="201"/>
                                </a:lnTo>
                                <a:lnTo>
                                  <a:pt x="12" y="205"/>
                                </a:lnTo>
                                <a:lnTo>
                                  <a:pt x="44" y="219"/>
                                </a:lnTo>
                                <a:lnTo>
                                  <a:pt x="64" y="228"/>
                                </a:lnTo>
                                <a:lnTo>
                                  <a:pt x="88" y="241"/>
                                </a:lnTo>
                                <a:lnTo>
                                  <a:pt x="112" y="256"/>
                                </a:lnTo>
                                <a:lnTo>
                                  <a:pt x="135" y="272"/>
                                </a:lnTo>
                                <a:lnTo>
                                  <a:pt x="152" y="287"/>
                                </a:lnTo>
                                <a:lnTo>
                                  <a:pt x="168" y="302"/>
                                </a:lnTo>
                                <a:lnTo>
                                  <a:pt x="194" y="329"/>
                                </a:lnTo>
                                <a:lnTo>
                                  <a:pt x="210" y="348"/>
                                </a:lnTo>
                                <a:lnTo>
                                  <a:pt x="216" y="356"/>
                                </a:lnTo>
                                <a:lnTo>
                                  <a:pt x="214" y="348"/>
                                </a:lnTo>
                                <a:lnTo>
                                  <a:pt x="213" y="339"/>
                                </a:lnTo>
                                <a:lnTo>
                                  <a:pt x="209" y="326"/>
                                </a:lnTo>
                                <a:lnTo>
                                  <a:pt x="200" y="311"/>
                                </a:lnTo>
                                <a:lnTo>
                                  <a:pt x="188" y="293"/>
                                </a:lnTo>
                                <a:lnTo>
                                  <a:pt x="171" y="274"/>
                                </a:lnTo>
                                <a:lnTo>
                                  <a:pt x="162" y="263"/>
                                </a:lnTo>
                                <a:lnTo>
                                  <a:pt x="150" y="253"/>
                                </a:lnTo>
                                <a:lnTo>
                                  <a:pt x="135" y="242"/>
                                </a:lnTo>
                                <a:lnTo>
                                  <a:pt x="122" y="234"/>
                                </a:lnTo>
                                <a:lnTo>
                                  <a:pt x="97" y="220"/>
                                </a:lnTo>
                                <a:lnTo>
                                  <a:pt x="77" y="213"/>
                                </a:lnTo>
                                <a:lnTo>
                                  <a:pt x="70" y="210"/>
                                </a:lnTo>
                                <a:lnTo>
                                  <a:pt x="100" y="214"/>
                                </a:lnTo>
                                <a:lnTo>
                                  <a:pt x="128" y="219"/>
                                </a:lnTo>
                                <a:lnTo>
                                  <a:pt x="141" y="222"/>
                                </a:lnTo>
                                <a:lnTo>
                                  <a:pt x="155" y="226"/>
                                </a:lnTo>
                                <a:lnTo>
                                  <a:pt x="186" y="238"/>
                                </a:lnTo>
                                <a:lnTo>
                                  <a:pt x="201" y="245"/>
                                </a:lnTo>
                                <a:lnTo>
                                  <a:pt x="229" y="260"/>
                                </a:lnTo>
                                <a:lnTo>
                                  <a:pt x="235" y="262"/>
                                </a:lnTo>
                                <a:lnTo>
                                  <a:pt x="237" y="262"/>
                                </a:lnTo>
                                <a:lnTo>
                                  <a:pt x="237" y="259"/>
                                </a:lnTo>
                                <a:lnTo>
                                  <a:pt x="237" y="256"/>
                                </a:lnTo>
                                <a:lnTo>
                                  <a:pt x="234" y="225"/>
                                </a:lnTo>
                                <a:lnTo>
                                  <a:pt x="232" y="207"/>
                                </a:lnTo>
                                <a:lnTo>
                                  <a:pt x="232" y="174"/>
                                </a:lnTo>
                                <a:lnTo>
                                  <a:pt x="234" y="159"/>
                                </a:lnTo>
                                <a:lnTo>
                                  <a:pt x="235" y="143"/>
                                </a:lnTo>
                                <a:lnTo>
                                  <a:pt x="241" y="110"/>
                                </a:lnTo>
                                <a:lnTo>
                                  <a:pt x="249" y="73"/>
                                </a:lnTo>
                                <a:lnTo>
                                  <a:pt x="247" y="83"/>
                                </a:lnTo>
                                <a:lnTo>
                                  <a:pt x="249" y="110"/>
                                </a:lnTo>
                                <a:lnTo>
                                  <a:pt x="249" y="126"/>
                                </a:lnTo>
                                <a:lnTo>
                                  <a:pt x="250" y="144"/>
                                </a:lnTo>
                                <a:lnTo>
                                  <a:pt x="255" y="162"/>
                                </a:lnTo>
                                <a:lnTo>
                                  <a:pt x="259" y="178"/>
                                </a:lnTo>
                                <a:lnTo>
                                  <a:pt x="265" y="195"/>
                                </a:lnTo>
                                <a:lnTo>
                                  <a:pt x="271" y="208"/>
                                </a:lnTo>
                                <a:lnTo>
                                  <a:pt x="279" y="222"/>
                                </a:lnTo>
                                <a:lnTo>
                                  <a:pt x="286" y="234"/>
                                </a:lnTo>
                                <a:lnTo>
                                  <a:pt x="302" y="254"/>
                                </a:lnTo>
                                <a:lnTo>
                                  <a:pt x="316" y="269"/>
                                </a:lnTo>
                                <a:lnTo>
                                  <a:pt x="325" y="278"/>
                                </a:lnTo>
                                <a:lnTo>
                                  <a:pt x="334" y="284"/>
                                </a:lnTo>
                                <a:lnTo>
                                  <a:pt x="340" y="287"/>
                                </a:lnTo>
                                <a:lnTo>
                                  <a:pt x="334" y="278"/>
                                </a:lnTo>
                                <a:lnTo>
                                  <a:pt x="319" y="251"/>
                                </a:lnTo>
                                <a:lnTo>
                                  <a:pt x="308" y="235"/>
                                </a:lnTo>
                                <a:lnTo>
                                  <a:pt x="300" y="216"/>
                                </a:lnTo>
                                <a:lnTo>
                                  <a:pt x="291" y="195"/>
                                </a:lnTo>
                                <a:lnTo>
                                  <a:pt x="283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Freeform 48"/>
                        <wps:cNvSpPr>
                          <a:spLocks/>
                        </wps:cNvSpPr>
                        <wps:spPr bwMode="auto">
                          <a:xfrm>
                            <a:off x="58293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280 w 344"/>
                              <a:gd name="T1" fmla="*/ 150 h 418"/>
                              <a:gd name="T2" fmla="*/ 265 w 344"/>
                              <a:gd name="T3" fmla="*/ 95 h 418"/>
                              <a:gd name="T4" fmla="*/ 258 w 344"/>
                              <a:gd name="T5" fmla="*/ 47 h 418"/>
                              <a:gd name="T6" fmla="*/ 255 w 344"/>
                              <a:gd name="T7" fmla="*/ 0 h 418"/>
                              <a:gd name="T8" fmla="*/ 252 w 344"/>
                              <a:gd name="T9" fmla="*/ 3 h 418"/>
                              <a:gd name="T10" fmla="*/ 235 w 344"/>
                              <a:gd name="T11" fmla="*/ 25 h 418"/>
                              <a:gd name="T12" fmla="*/ 229 w 344"/>
                              <a:gd name="T13" fmla="*/ 41 h 418"/>
                              <a:gd name="T14" fmla="*/ 225 w 344"/>
                              <a:gd name="T15" fmla="*/ 58 h 418"/>
                              <a:gd name="T16" fmla="*/ 217 w 344"/>
                              <a:gd name="T17" fmla="*/ 94 h 418"/>
                              <a:gd name="T18" fmla="*/ 216 w 344"/>
                              <a:gd name="T19" fmla="*/ 119 h 418"/>
                              <a:gd name="T20" fmla="*/ 220 w 344"/>
                              <a:gd name="T21" fmla="*/ 180 h 418"/>
                              <a:gd name="T22" fmla="*/ 228 w 344"/>
                              <a:gd name="T23" fmla="*/ 228 h 418"/>
                              <a:gd name="T24" fmla="*/ 211 w 344"/>
                              <a:gd name="T25" fmla="*/ 220 h 418"/>
                              <a:gd name="T26" fmla="*/ 153 w 344"/>
                              <a:gd name="T27" fmla="*/ 196 h 418"/>
                              <a:gd name="T28" fmla="*/ 125 w 344"/>
                              <a:gd name="T29" fmla="*/ 187 h 418"/>
                              <a:gd name="T30" fmla="*/ 82 w 344"/>
                              <a:gd name="T31" fmla="*/ 180 h 418"/>
                              <a:gd name="T32" fmla="*/ 46 w 344"/>
                              <a:gd name="T33" fmla="*/ 180 h 418"/>
                              <a:gd name="T34" fmla="*/ 37 w 344"/>
                              <a:gd name="T35" fmla="*/ 181 h 418"/>
                              <a:gd name="T36" fmla="*/ 15 w 344"/>
                              <a:gd name="T37" fmla="*/ 187 h 418"/>
                              <a:gd name="T38" fmla="*/ 0 w 344"/>
                              <a:gd name="T39" fmla="*/ 193 h 418"/>
                              <a:gd name="T40" fmla="*/ 12 w 344"/>
                              <a:gd name="T41" fmla="*/ 198 h 418"/>
                              <a:gd name="T42" fmla="*/ 65 w 344"/>
                              <a:gd name="T43" fmla="*/ 219 h 418"/>
                              <a:gd name="T44" fmla="*/ 113 w 344"/>
                              <a:gd name="T45" fmla="*/ 243 h 418"/>
                              <a:gd name="T46" fmla="*/ 138 w 344"/>
                              <a:gd name="T47" fmla="*/ 257 h 418"/>
                              <a:gd name="T48" fmla="*/ 170 w 344"/>
                              <a:gd name="T49" fmla="*/ 280 h 418"/>
                              <a:gd name="T50" fmla="*/ 195 w 344"/>
                              <a:gd name="T51" fmla="*/ 305 h 418"/>
                              <a:gd name="T52" fmla="*/ 216 w 344"/>
                              <a:gd name="T53" fmla="*/ 332 h 418"/>
                              <a:gd name="T54" fmla="*/ 247 w 344"/>
                              <a:gd name="T55" fmla="*/ 381 h 418"/>
                              <a:gd name="T56" fmla="*/ 264 w 344"/>
                              <a:gd name="T57" fmla="*/ 418 h 418"/>
                              <a:gd name="T58" fmla="*/ 255 w 344"/>
                              <a:gd name="T59" fmla="*/ 387 h 418"/>
                              <a:gd name="T60" fmla="*/ 247 w 344"/>
                              <a:gd name="T61" fmla="*/ 363 h 418"/>
                              <a:gd name="T62" fmla="*/ 232 w 344"/>
                              <a:gd name="T63" fmla="*/ 325 h 418"/>
                              <a:gd name="T64" fmla="*/ 210 w 344"/>
                              <a:gd name="T65" fmla="*/ 292 h 418"/>
                              <a:gd name="T66" fmla="*/ 191 w 344"/>
                              <a:gd name="T67" fmla="*/ 268 h 418"/>
                              <a:gd name="T68" fmla="*/ 167 w 344"/>
                              <a:gd name="T69" fmla="*/ 247 h 418"/>
                              <a:gd name="T70" fmla="*/ 152 w 344"/>
                              <a:gd name="T71" fmla="*/ 238 h 418"/>
                              <a:gd name="T72" fmla="*/ 123 w 344"/>
                              <a:gd name="T73" fmla="*/ 222 h 418"/>
                              <a:gd name="T74" fmla="*/ 77 w 344"/>
                              <a:gd name="T75" fmla="*/ 202 h 418"/>
                              <a:gd name="T76" fmla="*/ 70 w 344"/>
                              <a:gd name="T77" fmla="*/ 199 h 418"/>
                              <a:gd name="T78" fmla="*/ 128 w 344"/>
                              <a:gd name="T79" fmla="*/ 205 h 418"/>
                              <a:gd name="T80" fmla="*/ 156 w 344"/>
                              <a:gd name="T81" fmla="*/ 211 h 418"/>
                              <a:gd name="T82" fmla="*/ 188 w 344"/>
                              <a:gd name="T83" fmla="*/ 220 h 418"/>
                              <a:gd name="T84" fmla="*/ 232 w 344"/>
                              <a:gd name="T85" fmla="*/ 240 h 418"/>
                              <a:gd name="T86" fmla="*/ 238 w 344"/>
                              <a:gd name="T87" fmla="*/ 243 h 418"/>
                              <a:gd name="T88" fmla="*/ 240 w 344"/>
                              <a:gd name="T89" fmla="*/ 240 h 418"/>
                              <a:gd name="T90" fmla="*/ 240 w 344"/>
                              <a:gd name="T91" fmla="*/ 237 h 418"/>
                              <a:gd name="T92" fmla="*/ 232 w 344"/>
                              <a:gd name="T93" fmla="*/ 187 h 418"/>
                              <a:gd name="T94" fmla="*/ 231 w 344"/>
                              <a:gd name="T95" fmla="*/ 155 h 418"/>
                              <a:gd name="T96" fmla="*/ 232 w 344"/>
                              <a:gd name="T97" fmla="*/ 126 h 418"/>
                              <a:gd name="T98" fmla="*/ 241 w 344"/>
                              <a:gd name="T99" fmla="*/ 70 h 418"/>
                              <a:gd name="T100" fmla="*/ 241 w 344"/>
                              <a:gd name="T101" fmla="*/ 77 h 418"/>
                              <a:gd name="T102" fmla="*/ 247 w 344"/>
                              <a:gd name="T103" fmla="*/ 126 h 418"/>
                              <a:gd name="T104" fmla="*/ 258 w 344"/>
                              <a:gd name="T105" fmla="*/ 158 h 418"/>
                              <a:gd name="T106" fmla="*/ 264 w 344"/>
                              <a:gd name="T107" fmla="*/ 173 h 418"/>
                              <a:gd name="T108" fmla="*/ 280 w 344"/>
                              <a:gd name="T109" fmla="*/ 199 h 418"/>
                              <a:gd name="T110" fmla="*/ 305 w 344"/>
                              <a:gd name="T111" fmla="*/ 231 h 418"/>
                              <a:gd name="T112" fmla="*/ 319 w 344"/>
                              <a:gd name="T113" fmla="*/ 244 h 418"/>
                              <a:gd name="T114" fmla="*/ 337 w 344"/>
                              <a:gd name="T115" fmla="*/ 259 h 418"/>
                              <a:gd name="T116" fmla="*/ 344 w 344"/>
                              <a:gd name="T117" fmla="*/ 262 h 418"/>
                              <a:gd name="T118" fmla="*/ 320 w 344"/>
                              <a:gd name="T119" fmla="*/ 228 h 418"/>
                              <a:gd name="T120" fmla="*/ 299 w 344"/>
                              <a:gd name="T121" fmla="*/ 192 h 418"/>
                              <a:gd name="T122" fmla="*/ 280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280" y="150"/>
                                </a:moveTo>
                                <a:lnTo>
                                  <a:pt x="280" y="150"/>
                                </a:lnTo>
                                <a:lnTo>
                                  <a:pt x="271" y="122"/>
                                </a:lnTo>
                                <a:lnTo>
                                  <a:pt x="265" y="95"/>
                                </a:lnTo>
                                <a:lnTo>
                                  <a:pt x="261" y="70"/>
                                </a:lnTo>
                                <a:lnTo>
                                  <a:pt x="258" y="47"/>
                                </a:lnTo>
                                <a:lnTo>
                                  <a:pt x="255" y="13"/>
                                </a:lnTo>
                                <a:lnTo>
                                  <a:pt x="255" y="0"/>
                                </a:lnTo>
                                <a:lnTo>
                                  <a:pt x="252" y="3"/>
                                </a:lnTo>
                                <a:lnTo>
                                  <a:pt x="244" y="12"/>
                                </a:lnTo>
                                <a:lnTo>
                                  <a:pt x="235" y="25"/>
                                </a:lnTo>
                                <a:lnTo>
                                  <a:pt x="232" y="32"/>
                                </a:lnTo>
                                <a:lnTo>
                                  <a:pt x="229" y="41"/>
                                </a:lnTo>
                                <a:lnTo>
                                  <a:pt x="225" y="58"/>
                                </a:lnTo>
                                <a:lnTo>
                                  <a:pt x="220" y="74"/>
                                </a:lnTo>
                                <a:lnTo>
                                  <a:pt x="217" y="94"/>
                                </a:lnTo>
                                <a:lnTo>
                                  <a:pt x="216" y="119"/>
                                </a:lnTo>
                                <a:lnTo>
                                  <a:pt x="217" y="149"/>
                                </a:lnTo>
                                <a:lnTo>
                                  <a:pt x="220" y="180"/>
                                </a:lnTo>
                                <a:lnTo>
                                  <a:pt x="225" y="210"/>
                                </a:lnTo>
                                <a:lnTo>
                                  <a:pt x="228" y="228"/>
                                </a:lnTo>
                                <a:lnTo>
                                  <a:pt x="211" y="220"/>
                                </a:lnTo>
                                <a:lnTo>
                                  <a:pt x="185" y="208"/>
                                </a:lnTo>
                                <a:lnTo>
                                  <a:pt x="153" y="196"/>
                                </a:lnTo>
                                <a:lnTo>
                                  <a:pt x="125" y="187"/>
                                </a:lnTo>
                                <a:lnTo>
                                  <a:pt x="101" y="183"/>
                                </a:lnTo>
                                <a:lnTo>
                                  <a:pt x="82" y="180"/>
                                </a:lnTo>
                                <a:lnTo>
                                  <a:pt x="64" y="180"/>
                                </a:lnTo>
                                <a:lnTo>
                                  <a:pt x="46" y="180"/>
                                </a:lnTo>
                                <a:lnTo>
                                  <a:pt x="37" y="181"/>
                                </a:lnTo>
                                <a:lnTo>
                                  <a:pt x="29" y="183"/>
                                </a:lnTo>
                                <a:lnTo>
                                  <a:pt x="15" y="187"/>
                                </a:lnTo>
                                <a:lnTo>
                                  <a:pt x="4" y="192"/>
                                </a:lnTo>
                                <a:lnTo>
                                  <a:pt x="0" y="193"/>
                                </a:lnTo>
                                <a:lnTo>
                                  <a:pt x="12" y="198"/>
                                </a:lnTo>
                                <a:lnTo>
                                  <a:pt x="44" y="210"/>
                                </a:lnTo>
                                <a:lnTo>
                                  <a:pt x="65" y="219"/>
                                </a:lnTo>
                                <a:lnTo>
                                  <a:pt x="88" y="231"/>
                                </a:lnTo>
                                <a:lnTo>
                                  <a:pt x="113" y="243"/>
                                </a:lnTo>
                                <a:lnTo>
                                  <a:pt x="138" y="257"/>
                                </a:lnTo>
                                <a:lnTo>
                                  <a:pt x="155" y="269"/>
                                </a:lnTo>
                                <a:lnTo>
                                  <a:pt x="170" y="280"/>
                                </a:lnTo>
                                <a:lnTo>
                                  <a:pt x="183" y="293"/>
                                </a:lnTo>
                                <a:lnTo>
                                  <a:pt x="195" y="305"/>
                                </a:lnTo>
                                <a:lnTo>
                                  <a:pt x="207" y="319"/>
                                </a:lnTo>
                                <a:lnTo>
                                  <a:pt x="216" y="332"/>
                                </a:lnTo>
                                <a:lnTo>
                                  <a:pt x="234" y="359"/>
                                </a:lnTo>
                                <a:lnTo>
                                  <a:pt x="247" y="381"/>
                                </a:lnTo>
                                <a:lnTo>
                                  <a:pt x="256" y="401"/>
                                </a:lnTo>
                                <a:lnTo>
                                  <a:pt x="264" y="418"/>
                                </a:lnTo>
                                <a:lnTo>
                                  <a:pt x="255" y="387"/>
                                </a:lnTo>
                                <a:lnTo>
                                  <a:pt x="247" y="363"/>
                                </a:lnTo>
                                <a:lnTo>
                                  <a:pt x="241" y="345"/>
                                </a:lnTo>
                                <a:lnTo>
                                  <a:pt x="232" y="325"/>
                                </a:lnTo>
                                <a:lnTo>
                                  <a:pt x="219" y="302"/>
                                </a:lnTo>
                                <a:lnTo>
                                  <a:pt x="210" y="292"/>
                                </a:lnTo>
                                <a:lnTo>
                                  <a:pt x="201" y="280"/>
                                </a:lnTo>
                                <a:lnTo>
                                  <a:pt x="191" y="268"/>
                                </a:lnTo>
                                <a:lnTo>
                                  <a:pt x="180" y="257"/>
                                </a:lnTo>
                                <a:lnTo>
                                  <a:pt x="167" y="247"/>
                                </a:lnTo>
                                <a:lnTo>
                                  <a:pt x="152" y="238"/>
                                </a:lnTo>
                                <a:lnTo>
                                  <a:pt x="137" y="229"/>
                                </a:lnTo>
                                <a:lnTo>
                                  <a:pt x="123" y="222"/>
                                </a:lnTo>
                                <a:lnTo>
                                  <a:pt x="97" y="210"/>
                                </a:lnTo>
                                <a:lnTo>
                                  <a:pt x="77" y="202"/>
                                </a:lnTo>
                                <a:lnTo>
                                  <a:pt x="70" y="199"/>
                                </a:lnTo>
                                <a:lnTo>
                                  <a:pt x="100" y="201"/>
                                </a:lnTo>
                                <a:lnTo>
                                  <a:pt x="128" y="205"/>
                                </a:lnTo>
                                <a:lnTo>
                                  <a:pt x="143" y="208"/>
                                </a:lnTo>
                                <a:lnTo>
                                  <a:pt x="156" y="211"/>
                                </a:lnTo>
                                <a:lnTo>
                                  <a:pt x="188" y="220"/>
                                </a:lnTo>
                                <a:lnTo>
                                  <a:pt x="204" y="228"/>
                                </a:lnTo>
                                <a:lnTo>
                                  <a:pt x="232" y="240"/>
                                </a:lnTo>
                                <a:lnTo>
                                  <a:pt x="238" y="243"/>
                                </a:lnTo>
                                <a:lnTo>
                                  <a:pt x="240" y="241"/>
                                </a:lnTo>
                                <a:lnTo>
                                  <a:pt x="240" y="240"/>
                                </a:lnTo>
                                <a:lnTo>
                                  <a:pt x="240" y="237"/>
                                </a:lnTo>
                                <a:lnTo>
                                  <a:pt x="234" y="204"/>
                                </a:lnTo>
                                <a:lnTo>
                                  <a:pt x="232" y="187"/>
                                </a:lnTo>
                                <a:lnTo>
                                  <a:pt x="231" y="155"/>
                                </a:lnTo>
                                <a:lnTo>
                                  <a:pt x="231" y="141"/>
                                </a:lnTo>
                                <a:lnTo>
                                  <a:pt x="232" y="126"/>
                                </a:lnTo>
                                <a:lnTo>
                                  <a:pt x="235" y="98"/>
                                </a:lnTo>
                                <a:lnTo>
                                  <a:pt x="241" y="70"/>
                                </a:lnTo>
                                <a:lnTo>
                                  <a:pt x="241" y="77"/>
                                </a:lnTo>
                                <a:lnTo>
                                  <a:pt x="243" y="98"/>
                                </a:lnTo>
                                <a:lnTo>
                                  <a:pt x="247" y="126"/>
                                </a:lnTo>
                                <a:lnTo>
                                  <a:pt x="252" y="141"/>
                                </a:lnTo>
                                <a:lnTo>
                                  <a:pt x="258" y="158"/>
                                </a:lnTo>
                                <a:lnTo>
                                  <a:pt x="264" y="173"/>
                                </a:lnTo>
                                <a:lnTo>
                                  <a:pt x="271" y="187"/>
                                </a:lnTo>
                                <a:lnTo>
                                  <a:pt x="280" y="199"/>
                                </a:lnTo>
                                <a:lnTo>
                                  <a:pt x="288" y="211"/>
                                </a:lnTo>
                                <a:lnTo>
                                  <a:pt x="305" y="231"/>
                                </a:lnTo>
                                <a:lnTo>
                                  <a:pt x="319" y="244"/>
                                </a:lnTo>
                                <a:lnTo>
                                  <a:pt x="329" y="253"/>
                                </a:lnTo>
                                <a:lnTo>
                                  <a:pt x="337" y="259"/>
                                </a:lnTo>
                                <a:lnTo>
                                  <a:pt x="344" y="262"/>
                                </a:lnTo>
                                <a:lnTo>
                                  <a:pt x="338" y="253"/>
                                </a:lnTo>
                                <a:lnTo>
                                  <a:pt x="320" y="228"/>
                                </a:lnTo>
                                <a:lnTo>
                                  <a:pt x="310" y="211"/>
                                </a:lnTo>
                                <a:lnTo>
                                  <a:pt x="299" y="192"/>
                                </a:lnTo>
                                <a:lnTo>
                                  <a:pt x="289" y="171"/>
                                </a:lnTo>
                                <a:lnTo>
                                  <a:pt x="280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Freeform 49"/>
                        <wps:cNvSpPr>
                          <a:spLocks noEditPoints="1"/>
                        </wps:cNvSpPr>
                        <wps:spPr bwMode="auto">
                          <a:xfrm>
                            <a:off x="58483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80 w 104"/>
                              <a:gd name="T1" fmla="*/ 48 h 115"/>
                              <a:gd name="T2" fmla="*/ 83 w 104"/>
                              <a:gd name="T3" fmla="*/ 66 h 115"/>
                              <a:gd name="T4" fmla="*/ 82 w 104"/>
                              <a:gd name="T5" fmla="*/ 82 h 115"/>
                              <a:gd name="T6" fmla="*/ 76 w 104"/>
                              <a:gd name="T7" fmla="*/ 94 h 115"/>
                              <a:gd name="T8" fmla="*/ 67 w 104"/>
                              <a:gd name="T9" fmla="*/ 102 h 115"/>
                              <a:gd name="T10" fmla="*/ 61 w 104"/>
                              <a:gd name="T11" fmla="*/ 102 h 115"/>
                              <a:gd name="T12" fmla="*/ 49 w 104"/>
                              <a:gd name="T13" fmla="*/ 99 h 115"/>
                              <a:gd name="T14" fmla="*/ 38 w 104"/>
                              <a:gd name="T15" fmla="*/ 88 h 115"/>
                              <a:gd name="T16" fmla="*/ 29 w 104"/>
                              <a:gd name="T17" fmla="*/ 73 h 115"/>
                              <a:gd name="T18" fmla="*/ 26 w 104"/>
                              <a:gd name="T19" fmla="*/ 65 h 115"/>
                              <a:gd name="T20" fmla="*/ 22 w 104"/>
                              <a:gd name="T21" fmla="*/ 47 h 115"/>
                              <a:gd name="T22" fmla="*/ 25 w 104"/>
                              <a:gd name="T23" fmla="*/ 30 h 115"/>
                              <a:gd name="T24" fmla="*/ 31 w 104"/>
                              <a:gd name="T25" fmla="*/ 18 h 115"/>
                              <a:gd name="T26" fmla="*/ 40 w 104"/>
                              <a:gd name="T27" fmla="*/ 11 h 115"/>
                              <a:gd name="T28" fmla="*/ 46 w 104"/>
                              <a:gd name="T29" fmla="*/ 11 h 115"/>
                              <a:gd name="T30" fmla="*/ 58 w 104"/>
                              <a:gd name="T31" fmla="*/ 14 h 115"/>
                              <a:gd name="T32" fmla="*/ 68 w 104"/>
                              <a:gd name="T33" fmla="*/ 24 h 115"/>
                              <a:gd name="T34" fmla="*/ 77 w 104"/>
                              <a:gd name="T35" fmla="*/ 39 h 115"/>
                              <a:gd name="T36" fmla="*/ 80 w 104"/>
                              <a:gd name="T37" fmla="*/ 48 h 115"/>
                              <a:gd name="T38" fmla="*/ 89 w 104"/>
                              <a:gd name="T39" fmla="*/ 32 h 115"/>
                              <a:gd name="T40" fmla="*/ 100 w 104"/>
                              <a:gd name="T41" fmla="*/ 54 h 115"/>
                              <a:gd name="T42" fmla="*/ 104 w 104"/>
                              <a:gd name="T43" fmla="*/ 76 h 115"/>
                              <a:gd name="T44" fmla="*/ 100 w 104"/>
                              <a:gd name="T45" fmla="*/ 96 h 115"/>
                              <a:gd name="T46" fmla="*/ 89 w 104"/>
                              <a:gd name="T47" fmla="*/ 109 h 115"/>
                              <a:gd name="T48" fmla="*/ 82 w 104"/>
                              <a:gd name="T49" fmla="*/ 114 h 115"/>
                              <a:gd name="T50" fmla="*/ 62 w 104"/>
                              <a:gd name="T51" fmla="*/ 114 h 115"/>
                              <a:gd name="T52" fmla="*/ 43 w 104"/>
                              <a:gd name="T53" fmla="*/ 106 h 115"/>
                              <a:gd name="T54" fmla="*/ 25 w 104"/>
                              <a:gd name="T55" fmla="*/ 91 h 115"/>
                              <a:gd name="T56" fmla="*/ 16 w 104"/>
                              <a:gd name="T57" fmla="*/ 81 h 115"/>
                              <a:gd name="T58" fmla="*/ 6 w 104"/>
                              <a:gd name="T59" fmla="*/ 60 h 115"/>
                              <a:gd name="T60" fmla="*/ 0 w 104"/>
                              <a:gd name="T61" fmla="*/ 38 h 115"/>
                              <a:gd name="T62" fmla="*/ 3 w 104"/>
                              <a:gd name="T63" fmla="*/ 20 h 115"/>
                              <a:gd name="T64" fmla="*/ 13 w 104"/>
                              <a:gd name="T65" fmla="*/ 6 h 115"/>
                              <a:gd name="T66" fmla="*/ 22 w 104"/>
                              <a:gd name="T67" fmla="*/ 2 h 115"/>
                              <a:gd name="T68" fmla="*/ 41 w 104"/>
                              <a:gd name="T69" fmla="*/ 0 h 115"/>
                              <a:gd name="T70" fmla="*/ 62 w 104"/>
                              <a:gd name="T71" fmla="*/ 8 h 115"/>
                              <a:gd name="T72" fmla="*/ 80 w 104"/>
                              <a:gd name="T73" fmla="*/ 23 h 115"/>
                              <a:gd name="T74" fmla="*/ 89 w 104"/>
                              <a:gd name="T75" fmla="*/ 32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80" y="48"/>
                                </a:moveTo>
                                <a:lnTo>
                                  <a:pt x="80" y="48"/>
                                </a:lnTo>
                                <a:lnTo>
                                  <a:pt x="83" y="57"/>
                                </a:lnTo>
                                <a:lnTo>
                                  <a:pt x="83" y="66"/>
                                </a:lnTo>
                                <a:lnTo>
                                  <a:pt x="83" y="75"/>
                                </a:lnTo>
                                <a:lnTo>
                                  <a:pt x="82" y="82"/>
                                </a:lnTo>
                                <a:lnTo>
                                  <a:pt x="80" y="88"/>
                                </a:lnTo>
                                <a:lnTo>
                                  <a:pt x="76" y="94"/>
                                </a:lnTo>
                                <a:lnTo>
                                  <a:pt x="71" y="99"/>
                                </a:lnTo>
                                <a:lnTo>
                                  <a:pt x="67" y="102"/>
                                </a:lnTo>
                                <a:lnTo>
                                  <a:pt x="61" y="102"/>
                                </a:lnTo>
                                <a:lnTo>
                                  <a:pt x="55" y="100"/>
                                </a:lnTo>
                                <a:lnTo>
                                  <a:pt x="49" y="99"/>
                                </a:lnTo>
                                <a:lnTo>
                                  <a:pt x="43" y="94"/>
                                </a:lnTo>
                                <a:lnTo>
                                  <a:pt x="38" y="88"/>
                                </a:lnTo>
                                <a:lnTo>
                                  <a:pt x="32" y="81"/>
                                </a:lnTo>
                                <a:lnTo>
                                  <a:pt x="29" y="73"/>
                                </a:lnTo>
                                <a:lnTo>
                                  <a:pt x="26" y="65"/>
                                </a:lnTo>
                                <a:lnTo>
                                  <a:pt x="23" y="56"/>
                                </a:lnTo>
                                <a:lnTo>
                                  <a:pt x="22" y="47"/>
                                </a:lnTo>
                                <a:lnTo>
                                  <a:pt x="23" y="38"/>
                                </a:lnTo>
                                <a:lnTo>
                                  <a:pt x="25" y="30"/>
                                </a:lnTo>
                                <a:lnTo>
                                  <a:pt x="26" y="24"/>
                                </a:lnTo>
                                <a:lnTo>
                                  <a:pt x="31" y="18"/>
                                </a:lnTo>
                                <a:lnTo>
                                  <a:pt x="34" y="14"/>
                                </a:lnTo>
                                <a:lnTo>
                                  <a:pt x="40" y="11"/>
                                </a:lnTo>
                                <a:lnTo>
                                  <a:pt x="46" y="11"/>
                                </a:lnTo>
                                <a:lnTo>
                                  <a:pt x="52" y="12"/>
                                </a:lnTo>
                                <a:lnTo>
                                  <a:pt x="58" y="14"/>
                                </a:lnTo>
                                <a:lnTo>
                                  <a:pt x="64" y="18"/>
                                </a:lnTo>
                                <a:lnTo>
                                  <a:pt x="68" y="24"/>
                                </a:lnTo>
                                <a:lnTo>
                                  <a:pt x="73" y="32"/>
                                </a:lnTo>
                                <a:lnTo>
                                  <a:pt x="77" y="39"/>
                                </a:lnTo>
                                <a:lnTo>
                                  <a:pt x="80" y="48"/>
                                </a:lnTo>
                                <a:close/>
                                <a:moveTo>
                                  <a:pt x="89" y="32"/>
                                </a:moveTo>
                                <a:lnTo>
                                  <a:pt x="89" y="32"/>
                                </a:lnTo>
                                <a:lnTo>
                                  <a:pt x="95" y="44"/>
                                </a:lnTo>
                                <a:lnTo>
                                  <a:pt x="100" y="54"/>
                                </a:lnTo>
                                <a:lnTo>
                                  <a:pt x="103" y="66"/>
                                </a:lnTo>
                                <a:lnTo>
                                  <a:pt x="104" y="76"/>
                                </a:lnTo>
                                <a:lnTo>
                                  <a:pt x="103" y="87"/>
                                </a:lnTo>
                                <a:lnTo>
                                  <a:pt x="100" y="96"/>
                                </a:lnTo>
                                <a:lnTo>
                                  <a:pt x="95" y="103"/>
                                </a:lnTo>
                                <a:lnTo>
                                  <a:pt x="89" y="109"/>
                                </a:lnTo>
                                <a:lnTo>
                                  <a:pt x="82" y="114"/>
                                </a:lnTo>
                                <a:lnTo>
                                  <a:pt x="73" y="115"/>
                                </a:lnTo>
                                <a:lnTo>
                                  <a:pt x="62" y="114"/>
                                </a:lnTo>
                                <a:lnTo>
                                  <a:pt x="53" y="111"/>
                                </a:lnTo>
                                <a:lnTo>
                                  <a:pt x="43" y="106"/>
                                </a:lnTo>
                                <a:lnTo>
                                  <a:pt x="34" y="100"/>
                                </a:lnTo>
                                <a:lnTo>
                                  <a:pt x="25" y="91"/>
                                </a:lnTo>
                                <a:lnTo>
                                  <a:pt x="16" y="81"/>
                                </a:lnTo>
                                <a:lnTo>
                                  <a:pt x="10" y="71"/>
                                </a:lnTo>
                                <a:lnTo>
                                  <a:pt x="6" y="60"/>
                                </a:lnTo>
                                <a:lnTo>
                                  <a:pt x="1" y="48"/>
                                </a:lnTo>
                                <a:lnTo>
                                  <a:pt x="0" y="38"/>
                                </a:lnTo>
                                <a:lnTo>
                                  <a:pt x="0" y="29"/>
                                </a:lnTo>
                                <a:lnTo>
                                  <a:pt x="3" y="20"/>
                                </a:lnTo>
                                <a:lnTo>
                                  <a:pt x="7" y="12"/>
                                </a:lnTo>
                                <a:lnTo>
                                  <a:pt x="13" y="6"/>
                                </a:lnTo>
                                <a:lnTo>
                                  <a:pt x="22" y="2"/>
                                </a:lnTo>
                                <a:lnTo>
                                  <a:pt x="31" y="0"/>
                                </a:lnTo>
                                <a:lnTo>
                                  <a:pt x="41" y="0"/>
                                </a:lnTo>
                                <a:lnTo>
                                  <a:pt x="52" y="3"/>
                                </a:lnTo>
                                <a:lnTo>
                                  <a:pt x="62" y="8"/>
                                </a:lnTo>
                                <a:lnTo>
                                  <a:pt x="71" y="14"/>
                                </a:lnTo>
                                <a:lnTo>
                                  <a:pt x="80" y="23"/>
                                </a:lnTo>
                                <a:lnTo>
                                  <a:pt x="89" y="3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Freeform 50"/>
                        <wps:cNvSpPr>
                          <a:spLocks noEditPoints="1"/>
                        </wps:cNvSpPr>
                        <wps:spPr bwMode="auto">
                          <a:xfrm>
                            <a:off x="643255" y="281940"/>
                            <a:ext cx="67310" cy="71120"/>
                          </a:xfrm>
                          <a:custGeom>
                            <a:avLst/>
                            <a:gdLst>
                              <a:gd name="T0" fmla="*/ 81 w 106"/>
                              <a:gd name="T1" fmla="*/ 45 h 112"/>
                              <a:gd name="T2" fmla="*/ 85 w 106"/>
                              <a:gd name="T3" fmla="*/ 63 h 112"/>
                              <a:gd name="T4" fmla="*/ 84 w 106"/>
                              <a:gd name="T5" fmla="*/ 78 h 112"/>
                              <a:gd name="T6" fmla="*/ 79 w 106"/>
                              <a:gd name="T7" fmla="*/ 91 h 112"/>
                              <a:gd name="T8" fmla="*/ 70 w 106"/>
                              <a:gd name="T9" fmla="*/ 99 h 112"/>
                              <a:gd name="T10" fmla="*/ 64 w 106"/>
                              <a:gd name="T11" fmla="*/ 100 h 112"/>
                              <a:gd name="T12" fmla="*/ 52 w 106"/>
                              <a:gd name="T13" fmla="*/ 96 h 112"/>
                              <a:gd name="T14" fmla="*/ 40 w 106"/>
                              <a:gd name="T15" fmla="*/ 87 h 112"/>
                              <a:gd name="T16" fmla="*/ 30 w 106"/>
                              <a:gd name="T17" fmla="*/ 73 h 112"/>
                              <a:gd name="T18" fmla="*/ 27 w 106"/>
                              <a:gd name="T19" fmla="*/ 64 h 112"/>
                              <a:gd name="T20" fmla="*/ 22 w 106"/>
                              <a:gd name="T21" fmla="*/ 46 h 112"/>
                              <a:gd name="T22" fmla="*/ 24 w 106"/>
                              <a:gd name="T23" fmla="*/ 30 h 112"/>
                              <a:gd name="T24" fmla="*/ 28 w 106"/>
                              <a:gd name="T25" fmla="*/ 18 h 112"/>
                              <a:gd name="T26" fmla="*/ 37 w 106"/>
                              <a:gd name="T27" fmla="*/ 11 h 112"/>
                              <a:gd name="T28" fmla="*/ 43 w 106"/>
                              <a:gd name="T29" fmla="*/ 9 h 112"/>
                              <a:gd name="T30" fmla="*/ 55 w 106"/>
                              <a:gd name="T31" fmla="*/ 12 h 112"/>
                              <a:gd name="T32" fmla="*/ 67 w 106"/>
                              <a:gd name="T33" fmla="*/ 21 h 112"/>
                              <a:gd name="T34" fmla="*/ 78 w 106"/>
                              <a:gd name="T35" fmla="*/ 36 h 112"/>
                              <a:gd name="T36" fmla="*/ 81 w 106"/>
                              <a:gd name="T37" fmla="*/ 45 h 112"/>
                              <a:gd name="T38" fmla="*/ 88 w 106"/>
                              <a:gd name="T39" fmla="*/ 28 h 112"/>
                              <a:gd name="T40" fmla="*/ 100 w 106"/>
                              <a:gd name="T41" fmla="*/ 49 h 112"/>
                              <a:gd name="T42" fmla="*/ 106 w 106"/>
                              <a:gd name="T43" fmla="*/ 72 h 112"/>
                              <a:gd name="T44" fmla="*/ 103 w 106"/>
                              <a:gd name="T45" fmla="*/ 91 h 112"/>
                              <a:gd name="T46" fmla="*/ 93 w 106"/>
                              <a:gd name="T47" fmla="*/ 104 h 112"/>
                              <a:gd name="T48" fmla="*/ 85 w 106"/>
                              <a:gd name="T49" fmla="*/ 109 h 112"/>
                              <a:gd name="T50" fmla="*/ 66 w 106"/>
                              <a:gd name="T51" fmla="*/ 112 h 112"/>
                              <a:gd name="T52" fmla="*/ 46 w 106"/>
                              <a:gd name="T53" fmla="*/ 104 h 112"/>
                              <a:gd name="T54" fmla="*/ 27 w 106"/>
                              <a:gd name="T55" fmla="*/ 91 h 112"/>
                              <a:gd name="T56" fmla="*/ 19 w 106"/>
                              <a:gd name="T57" fmla="*/ 82 h 112"/>
                              <a:gd name="T58" fmla="*/ 6 w 106"/>
                              <a:gd name="T59" fmla="*/ 60 h 112"/>
                              <a:gd name="T60" fmla="*/ 0 w 106"/>
                              <a:gd name="T61" fmla="*/ 39 h 112"/>
                              <a:gd name="T62" fmla="*/ 2 w 106"/>
                              <a:gd name="T63" fmla="*/ 21 h 112"/>
                              <a:gd name="T64" fmla="*/ 11 w 106"/>
                              <a:gd name="T65" fmla="*/ 6 h 112"/>
                              <a:gd name="T66" fmla="*/ 19 w 106"/>
                              <a:gd name="T67" fmla="*/ 2 h 112"/>
                              <a:gd name="T68" fmla="*/ 39 w 106"/>
                              <a:gd name="T69" fmla="*/ 0 h 112"/>
                              <a:gd name="T70" fmla="*/ 60 w 106"/>
                              <a:gd name="T71" fmla="*/ 5 h 112"/>
                              <a:gd name="T72" fmla="*/ 79 w 106"/>
                              <a:gd name="T73" fmla="*/ 18 h 112"/>
                              <a:gd name="T74" fmla="*/ 88 w 106"/>
                              <a:gd name="T75" fmla="*/ 28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6" h="112">
                                <a:moveTo>
                                  <a:pt x="81" y="45"/>
                                </a:moveTo>
                                <a:lnTo>
                                  <a:pt x="81" y="45"/>
                                </a:lnTo>
                                <a:lnTo>
                                  <a:pt x="84" y="54"/>
                                </a:lnTo>
                                <a:lnTo>
                                  <a:pt x="85" y="63"/>
                                </a:lnTo>
                                <a:lnTo>
                                  <a:pt x="85" y="70"/>
                                </a:lnTo>
                                <a:lnTo>
                                  <a:pt x="84" y="78"/>
                                </a:lnTo>
                                <a:lnTo>
                                  <a:pt x="82" y="85"/>
                                </a:lnTo>
                                <a:lnTo>
                                  <a:pt x="79" y="91"/>
                                </a:lnTo>
                                <a:lnTo>
                                  <a:pt x="75" y="96"/>
                                </a:lnTo>
                                <a:lnTo>
                                  <a:pt x="70" y="99"/>
                                </a:lnTo>
                                <a:lnTo>
                                  <a:pt x="64" y="100"/>
                                </a:lnTo>
                                <a:lnTo>
                                  <a:pt x="58" y="99"/>
                                </a:lnTo>
                                <a:lnTo>
                                  <a:pt x="52" y="96"/>
                                </a:lnTo>
                                <a:lnTo>
                                  <a:pt x="46" y="93"/>
                                </a:lnTo>
                                <a:lnTo>
                                  <a:pt x="40" y="87"/>
                                </a:lnTo>
                                <a:lnTo>
                                  <a:pt x="34" y="81"/>
                                </a:lnTo>
                                <a:lnTo>
                                  <a:pt x="30" y="73"/>
                                </a:lnTo>
                                <a:lnTo>
                                  <a:pt x="27" y="64"/>
                                </a:lnTo>
                                <a:lnTo>
                                  <a:pt x="24" y="55"/>
                                </a:lnTo>
                                <a:lnTo>
                                  <a:pt x="22" y="46"/>
                                </a:lnTo>
                                <a:lnTo>
                                  <a:pt x="22" y="37"/>
                                </a:lnTo>
                                <a:lnTo>
                                  <a:pt x="24" y="30"/>
                                </a:lnTo>
                                <a:lnTo>
                                  <a:pt x="25" y="22"/>
                                </a:lnTo>
                                <a:lnTo>
                                  <a:pt x="28" y="18"/>
                                </a:lnTo>
                                <a:lnTo>
                                  <a:pt x="33" y="14"/>
                                </a:lnTo>
                                <a:lnTo>
                                  <a:pt x="37" y="11"/>
                                </a:lnTo>
                                <a:lnTo>
                                  <a:pt x="43" y="9"/>
                                </a:lnTo>
                                <a:lnTo>
                                  <a:pt x="49" y="9"/>
                                </a:lnTo>
                                <a:lnTo>
                                  <a:pt x="55" y="12"/>
                                </a:lnTo>
                                <a:lnTo>
                                  <a:pt x="61" y="17"/>
                                </a:lnTo>
                                <a:lnTo>
                                  <a:pt x="67" y="21"/>
                                </a:lnTo>
                                <a:lnTo>
                                  <a:pt x="72" y="28"/>
                                </a:lnTo>
                                <a:lnTo>
                                  <a:pt x="78" y="36"/>
                                </a:lnTo>
                                <a:lnTo>
                                  <a:pt x="81" y="45"/>
                                </a:lnTo>
                                <a:close/>
                                <a:moveTo>
                                  <a:pt x="88" y="28"/>
                                </a:moveTo>
                                <a:lnTo>
                                  <a:pt x="88" y="28"/>
                                </a:lnTo>
                                <a:lnTo>
                                  <a:pt x="96" y="39"/>
                                </a:lnTo>
                                <a:lnTo>
                                  <a:pt x="100" y="49"/>
                                </a:lnTo>
                                <a:lnTo>
                                  <a:pt x="105" y="61"/>
                                </a:lnTo>
                                <a:lnTo>
                                  <a:pt x="106" y="72"/>
                                </a:lnTo>
                                <a:lnTo>
                                  <a:pt x="105" y="82"/>
                                </a:lnTo>
                                <a:lnTo>
                                  <a:pt x="103" y="91"/>
                                </a:lnTo>
                                <a:lnTo>
                                  <a:pt x="99" y="99"/>
                                </a:lnTo>
                                <a:lnTo>
                                  <a:pt x="93" y="104"/>
                                </a:lnTo>
                                <a:lnTo>
                                  <a:pt x="85" y="109"/>
                                </a:lnTo>
                                <a:lnTo>
                                  <a:pt x="76" y="112"/>
                                </a:lnTo>
                                <a:lnTo>
                                  <a:pt x="66" y="112"/>
                                </a:lnTo>
                                <a:lnTo>
                                  <a:pt x="57" y="109"/>
                                </a:lnTo>
                                <a:lnTo>
                                  <a:pt x="46" y="104"/>
                                </a:lnTo>
                                <a:lnTo>
                                  <a:pt x="37" y="99"/>
                                </a:lnTo>
                                <a:lnTo>
                                  <a:pt x="27" y="91"/>
                                </a:lnTo>
                                <a:lnTo>
                                  <a:pt x="19" y="82"/>
                                </a:lnTo>
                                <a:lnTo>
                                  <a:pt x="12" y="70"/>
                                </a:lnTo>
                                <a:lnTo>
                                  <a:pt x="6" y="60"/>
                                </a:lnTo>
                                <a:lnTo>
                                  <a:pt x="2" y="49"/>
                                </a:lnTo>
                                <a:lnTo>
                                  <a:pt x="0" y="39"/>
                                </a:lnTo>
                                <a:lnTo>
                                  <a:pt x="0" y="30"/>
                                </a:lnTo>
                                <a:lnTo>
                                  <a:pt x="2" y="21"/>
                                </a:lnTo>
                                <a:lnTo>
                                  <a:pt x="5" y="14"/>
                                </a:lnTo>
                                <a:lnTo>
                                  <a:pt x="11" y="6"/>
                                </a:lnTo>
                                <a:lnTo>
                                  <a:pt x="19" y="2"/>
                                </a:lnTo>
                                <a:lnTo>
                                  <a:pt x="28" y="0"/>
                                </a:lnTo>
                                <a:lnTo>
                                  <a:pt x="39" y="0"/>
                                </a:lnTo>
                                <a:lnTo>
                                  <a:pt x="49" y="2"/>
                                </a:lnTo>
                                <a:lnTo>
                                  <a:pt x="60" y="5"/>
                                </a:lnTo>
                                <a:lnTo>
                                  <a:pt x="70" y="11"/>
                                </a:lnTo>
                                <a:lnTo>
                                  <a:pt x="79" y="18"/>
                                </a:lnTo>
                                <a:lnTo>
                                  <a:pt x="88" y="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Freeform 51"/>
                        <wps:cNvSpPr>
                          <a:spLocks noEditPoints="1"/>
                        </wps:cNvSpPr>
                        <wps:spPr bwMode="auto">
                          <a:xfrm>
                            <a:off x="44704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81 w 124"/>
                              <a:gd name="T1" fmla="*/ 24 h 94"/>
                              <a:gd name="T2" fmla="*/ 94 w 124"/>
                              <a:gd name="T3" fmla="*/ 37 h 94"/>
                              <a:gd name="T4" fmla="*/ 102 w 124"/>
                              <a:gd name="T5" fmla="*/ 50 h 94"/>
                              <a:gd name="T6" fmla="*/ 103 w 124"/>
                              <a:gd name="T7" fmla="*/ 65 h 94"/>
                              <a:gd name="T8" fmla="*/ 99 w 124"/>
                              <a:gd name="T9" fmla="*/ 76 h 94"/>
                              <a:gd name="T10" fmla="*/ 96 w 124"/>
                              <a:gd name="T11" fmla="*/ 79 h 94"/>
                              <a:gd name="T12" fmla="*/ 84 w 124"/>
                              <a:gd name="T13" fmla="*/ 83 h 94"/>
                              <a:gd name="T14" fmla="*/ 69 w 124"/>
                              <a:gd name="T15" fmla="*/ 80 h 94"/>
                              <a:gd name="T16" fmla="*/ 53 w 124"/>
                              <a:gd name="T17" fmla="*/ 74 h 94"/>
                              <a:gd name="T18" fmla="*/ 45 w 124"/>
                              <a:gd name="T19" fmla="*/ 68 h 94"/>
                              <a:gd name="T20" fmla="*/ 33 w 124"/>
                              <a:gd name="T21" fmla="*/ 55 h 94"/>
                              <a:gd name="T22" fmla="*/ 26 w 124"/>
                              <a:gd name="T23" fmla="*/ 40 h 94"/>
                              <a:gd name="T24" fmla="*/ 23 w 124"/>
                              <a:gd name="T25" fmla="*/ 26 h 94"/>
                              <a:gd name="T26" fmla="*/ 27 w 124"/>
                              <a:gd name="T27" fmla="*/ 16 h 94"/>
                              <a:gd name="T28" fmla="*/ 32 w 124"/>
                              <a:gd name="T29" fmla="*/ 12 h 94"/>
                              <a:gd name="T30" fmla="*/ 44 w 124"/>
                              <a:gd name="T31" fmla="*/ 9 h 94"/>
                              <a:gd name="T32" fmla="*/ 58 w 124"/>
                              <a:gd name="T33" fmla="*/ 10 h 94"/>
                              <a:gd name="T34" fmla="*/ 73 w 124"/>
                              <a:gd name="T35" fmla="*/ 18 h 94"/>
                              <a:gd name="T36" fmla="*/ 81 w 124"/>
                              <a:gd name="T37" fmla="*/ 24 h 94"/>
                              <a:gd name="T38" fmla="*/ 79 w 124"/>
                              <a:gd name="T39" fmla="*/ 6 h 94"/>
                              <a:gd name="T40" fmla="*/ 102 w 124"/>
                              <a:gd name="T41" fmla="*/ 18 h 94"/>
                              <a:gd name="T42" fmla="*/ 117 w 124"/>
                              <a:gd name="T43" fmla="*/ 34 h 94"/>
                              <a:gd name="T44" fmla="*/ 124 w 124"/>
                              <a:gd name="T45" fmla="*/ 52 h 94"/>
                              <a:gd name="T46" fmla="*/ 123 w 124"/>
                              <a:gd name="T47" fmla="*/ 70 h 94"/>
                              <a:gd name="T48" fmla="*/ 118 w 124"/>
                              <a:gd name="T49" fmla="*/ 77 h 94"/>
                              <a:gd name="T50" fmla="*/ 103 w 124"/>
                              <a:gd name="T51" fmla="*/ 89 h 94"/>
                              <a:gd name="T52" fmla="*/ 82 w 124"/>
                              <a:gd name="T53" fmla="*/ 94 h 94"/>
                              <a:gd name="T54" fmla="*/ 60 w 124"/>
                              <a:gd name="T55" fmla="*/ 91 h 94"/>
                              <a:gd name="T56" fmla="*/ 47 w 124"/>
                              <a:gd name="T57" fmla="*/ 88 h 94"/>
                              <a:gd name="T58" fmla="*/ 26 w 124"/>
                              <a:gd name="T59" fmla="*/ 76 h 94"/>
                              <a:gd name="T60" fmla="*/ 9 w 124"/>
                              <a:gd name="T61" fmla="*/ 61 h 94"/>
                              <a:gd name="T62" fmla="*/ 0 w 124"/>
                              <a:gd name="T63" fmla="*/ 44 h 94"/>
                              <a:gd name="T64" fmla="*/ 2 w 124"/>
                              <a:gd name="T65" fmla="*/ 26 h 94"/>
                              <a:gd name="T66" fmla="*/ 6 w 124"/>
                              <a:gd name="T67" fmla="*/ 19 h 94"/>
                              <a:gd name="T68" fmla="*/ 23 w 124"/>
                              <a:gd name="T69" fmla="*/ 7 h 94"/>
                              <a:gd name="T70" fmla="*/ 44 w 124"/>
                              <a:gd name="T71" fmla="*/ 1 h 94"/>
                              <a:gd name="T72" fmla="*/ 67 w 124"/>
                              <a:gd name="T73" fmla="*/ 3 h 94"/>
                              <a:gd name="T74" fmla="*/ 79 w 124"/>
                              <a:gd name="T75" fmla="*/ 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81" y="24"/>
                                </a:moveTo>
                                <a:lnTo>
                                  <a:pt x="81" y="24"/>
                                </a:lnTo>
                                <a:lnTo>
                                  <a:pt x="88" y="29"/>
                                </a:lnTo>
                                <a:lnTo>
                                  <a:pt x="94" y="37"/>
                                </a:lnTo>
                                <a:lnTo>
                                  <a:pt x="99" y="44"/>
                                </a:lnTo>
                                <a:lnTo>
                                  <a:pt x="102" y="50"/>
                                </a:lnTo>
                                <a:lnTo>
                                  <a:pt x="103" y="58"/>
                                </a:lnTo>
                                <a:lnTo>
                                  <a:pt x="103" y="65"/>
                                </a:lnTo>
                                <a:lnTo>
                                  <a:pt x="102" y="70"/>
                                </a:lnTo>
                                <a:lnTo>
                                  <a:pt x="99" y="76"/>
                                </a:lnTo>
                                <a:lnTo>
                                  <a:pt x="96" y="79"/>
                                </a:lnTo>
                                <a:lnTo>
                                  <a:pt x="90" y="82"/>
                                </a:lnTo>
                                <a:lnTo>
                                  <a:pt x="84" y="83"/>
                                </a:lnTo>
                                <a:lnTo>
                                  <a:pt x="76" y="83"/>
                                </a:lnTo>
                                <a:lnTo>
                                  <a:pt x="69" y="80"/>
                                </a:lnTo>
                                <a:lnTo>
                                  <a:pt x="61" y="77"/>
                                </a:lnTo>
                                <a:lnTo>
                                  <a:pt x="53" y="74"/>
                                </a:lnTo>
                                <a:lnTo>
                                  <a:pt x="45" y="68"/>
                                </a:lnTo>
                                <a:lnTo>
                                  <a:pt x="39" y="61"/>
                                </a:lnTo>
                                <a:lnTo>
                                  <a:pt x="33" y="55"/>
                                </a:lnTo>
                                <a:lnTo>
                                  <a:pt x="29" y="47"/>
                                </a:lnTo>
                                <a:lnTo>
                                  <a:pt x="26" y="40"/>
                                </a:lnTo>
                                <a:lnTo>
                                  <a:pt x="23" y="34"/>
                                </a:lnTo>
                                <a:lnTo>
                                  <a:pt x="23" y="26"/>
                                </a:lnTo>
                                <a:lnTo>
                                  <a:pt x="24" y="21"/>
                                </a:lnTo>
                                <a:lnTo>
                                  <a:pt x="27" y="16"/>
                                </a:lnTo>
                                <a:lnTo>
                                  <a:pt x="32" y="12"/>
                                </a:lnTo>
                                <a:lnTo>
                                  <a:pt x="38" y="10"/>
                                </a:lnTo>
                                <a:lnTo>
                                  <a:pt x="44" y="9"/>
                                </a:lnTo>
                                <a:lnTo>
                                  <a:pt x="51" y="9"/>
                                </a:lnTo>
                                <a:lnTo>
                                  <a:pt x="58" y="10"/>
                                </a:lnTo>
                                <a:lnTo>
                                  <a:pt x="66" y="13"/>
                                </a:lnTo>
                                <a:lnTo>
                                  <a:pt x="73" y="18"/>
                                </a:lnTo>
                                <a:lnTo>
                                  <a:pt x="81" y="24"/>
                                </a:lnTo>
                                <a:close/>
                                <a:moveTo>
                                  <a:pt x="79" y="6"/>
                                </a:moveTo>
                                <a:lnTo>
                                  <a:pt x="79" y="6"/>
                                </a:lnTo>
                                <a:lnTo>
                                  <a:pt x="91" y="12"/>
                                </a:lnTo>
                                <a:lnTo>
                                  <a:pt x="102" y="18"/>
                                </a:lnTo>
                                <a:lnTo>
                                  <a:pt x="109" y="25"/>
                                </a:lnTo>
                                <a:lnTo>
                                  <a:pt x="117" y="34"/>
                                </a:lnTo>
                                <a:lnTo>
                                  <a:pt x="121" y="43"/>
                                </a:lnTo>
                                <a:lnTo>
                                  <a:pt x="124" y="52"/>
                                </a:lnTo>
                                <a:lnTo>
                                  <a:pt x="124" y="61"/>
                                </a:lnTo>
                                <a:lnTo>
                                  <a:pt x="123" y="70"/>
                                </a:lnTo>
                                <a:lnTo>
                                  <a:pt x="118" y="77"/>
                                </a:lnTo>
                                <a:lnTo>
                                  <a:pt x="112" y="83"/>
                                </a:lnTo>
                                <a:lnTo>
                                  <a:pt x="103" y="89"/>
                                </a:lnTo>
                                <a:lnTo>
                                  <a:pt x="94" y="92"/>
                                </a:lnTo>
                                <a:lnTo>
                                  <a:pt x="82" y="94"/>
                                </a:lnTo>
                                <a:lnTo>
                                  <a:pt x="72" y="94"/>
                                </a:lnTo>
                                <a:lnTo>
                                  <a:pt x="60" y="91"/>
                                </a:lnTo>
                                <a:lnTo>
                                  <a:pt x="47" y="88"/>
                                </a:lnTo>
                                <a:lnTo>
                                  <a:pt x="36" y="82"/>
                                </a:lnTo>
                                <a:lnTo>
                                  <a:pt x="26" y="76"/>
                                </a:lnTo>
                                <a:lnTo>
                                  <a:pt x="17" y="68"/>
                                </a:lnTo>
                                <a:lnTo>
                                  <a:pt x="9" y="61"/>
                                </a:lnTo>
                                <a:lnTo>
                                  <a:pt x="3" y="52"/>
                                </a:lnTo>
                                <a:lnTo>
                                  <a:pt x="0" y="44"/>
                                </a:lnTo>
                                <a:lnTo>
                                  <a:pt x="0" y="35"/>
                                </a:lnTo>
                                <a:lnTo>
                                  <a:pt x="2" y="26"/>
                                </a:lnTo>
                                <a:lnTo>
                                  <a:pt x="6" y="19"/>
                                </a:lnTo>
                                <a:lnTo>
                                  <a:pt x="14" y="12"/>
                                </a:lnTo>
                                <a:lnTo>
                                  <a:pt x="23" y="7"/>
                                </a:lnTo>
                                <a:lnTo>
                                  <a:pt x="32" y="3"/>
                                </a:lnTo>
                                <a:lnTo>
                                  <a:pt x="44" y="1"/>
                                </a:lnTo>
                                <a:lnTo>
                                  <a:pt x="56" y="0"/>
                                </a:lnTo>
                                <a:lnTo>
                                  <a:pt x="67" y="3"/>
                                </a:lnTo>
                                <a:lnTo>
                                  <a:pt x="79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52"/>
                        <wps:cNvSpPr>
                          <a:spLocks/>
                        </wps:cNvSpPr>
                        <wps:spPr bwMode="auto">
                          <a:xfrm>
                            <a:off x="1087755" y="204470"/>
                            <a:ext cx="208280" cy="197485"/>
                          </a:xfrm>
                          <a:custGeom>
                            <a:avLst/>
                            <a:gdLst>
                              <a:gd name="T0" fmla="*/ 94 w 328"/>
                              <a:gd name="T1" fmla="*/ 115 h 311"/>
                              <a:gd name="T2" fmla="*/ 135 w 328"/>
                              <a:gd name="T3" fmla="*/ 76 h 311"/>
                              <a:gd name="T4" fmla="*/ 167 w 328"/>
                              <a:gd name="T5" fmla="*/ 39 h 311"/>
                              <a:gd name="T6" fmla="*/ 192 w 328"/>
                              <a:gd name="T7" fmla="*/ 0 h 311"/>
                              <a:gd name="T8" fmla="*/ 194 w 328"/>
                              <a:gd name="T9" fmla="*/ 4 h 311"/>
                              <a:gd name="T10" fmla="*/ 195 w 328"/>
                              <a:gd name="T11" fmla="*/ 31 h 311"/>
                              <a:gd name="T12" fmla="*/ 194 w 328"/>
                              <a:gd name="T13" fmla="*/ 48 h 311"/>
                              <a:gd name="T14" fmla="*/ 189 w 328"/>
                              <a:gd name="T15" fmla="*/ 66 h 311"/>
                              <a:gd name="T16" fmla="*/ 176 w 328"/>
                              <a:gd name="T17" fmla="*/ 100 h 311"/>
                              <a:gd name="T18" fmla="*/ 165 w 328"/>
                              <a:gd name="T19" fmla="*/ 122 h 311"/>
                              <a:gd name="T20" fmla="*/ 130 w 328"/>
                              <a:gd name="T21" fmla="*/ 173 h 311"/>
                              <a:gd name="T22" fmla="*/ 98 w 328"/>
                              <a:gd name="T23" fmla="*/ 209 h 311"/>
                              <a:gd name="T24" fmla="*/ 116 w 328"/>
                              <a:gd name="T25" fmla="*/ 210 h 311"/>
                              <a:gd name="T26" fmla="*/ 179 w 328"/>
                              <a:gd name="T27" fmla="*/ 221 h 311"/>
                              <a:gd name="T28" fmla="*/ 207 w 328"/>
                              <a:gd name="T29" fmla="*/ 226 h 311"/>
                              <a:gd name="T30" fmla="*/ 234 w 328"/>
                              <a:gd name="T31" fmla="*/ 237 h 311"/>
                              <a:gd name="T32" fmla="*/ 277 w 328"/>
                              <a:gd name="T33" fmla="*/ 261 h 311"/>
                              <a:gd name="T34" fmla="*/ 295 w 328"/>
                              <a:gd name="T35" fmla="*/ 271 h 311"/>
                              <a:gd name="T36" fmla="*/ 309 w 328"/>
                              <a:gd name="T37" fmla="*/ 283 h 311"/>
                              <a:gd name="T38" fmla="*/ 326 w 328"/>
                              <a:gd name="T39" fmla="*/ 304 h 311"/>
                              <a:gd name="T40" fmla="*/ 328 w 328"/>
                              <a:gd name="T41" fmla="*/ 307 h 311"/>
                              <a:gd name="T42" fmla="*/ 274 w 328"/>
                              <a:gd name="T43" fmla="*/ 292 h 311"/>
                              <a:gd name="T44" fmla="*/ 219 w 328"/>
                              <a:gd name="T45" fmla="*/ 283 h 311"/>
                              <a:gd name="T46" fmla="*/ 159 w 328"/>
                              <a:gd name="T47" fmla="*/ 280 h 311"/>
                              <a:gd name="T48" fmla="*/ 137 w 328"/>
                              <a:gd name="T49" fmla="*/ 283 h 311"/>
                              <a:gd name="T50" fmla="*/ 94 w 328"/>
                              <a:gd name="T51" fmla="*/ 292 h 311"/>
                              <a:gd name="T52" fmla="*/ 46 w 328"/>
                              <a:gd name="T53" fmla="*/ 307 h 311"/>
                              <a:gd name="T54" fmla="*/ 34 w 328"/>
                              <a:gd name="T55" fmla="*/ 311 h 311"/>
                              <a:gd name="T56" fmla="*/ 47 w 328"/>
                              <a:gd name="T57" fmla="*/ 299 h 311"/>
                              <a:gd name="T58" fmla="*/ 58 w 328"/>
                              <a:gd name="T59" fmla="*/ 291 h 311"/>
                              <a:gd name="T60" fmla="*/ 98 w 328"/>
                              <a:gd name="T61" fmla="*/ 271 h 311"/>
                              <a:gd name="T62" fmla="*/ 127 w 328"/>
                              <a:gd name="T63" fmla="*/ 262 h 311"/>
                              <a:gd name="T64" fmla="*/ 159 w 328"/>
                              <a:gd name="T65" fmla="*/ 256 h 311"/>
                              <a:gd name="T66" fmla="*/ 176 w 328"/>
                              <a:gd name="T67" fmla="*/ 256 h 311"/>
                              <a:gd name="T68" fmla="*/ 213 w 328"/>
                              <a:gd name="T69" fmla="*/ 261 h 311"/>
                              <a:gd name="T70" fmla="*/ 255 w 328"/>
                              <a:gd name="T71" fmla="*/ 273 h 311"/>
                              <a:gd name="T72" fmla="*/ 265 w 328"/>
                              <a:gd name="T73" fmla="*/ 276 h 311"/>
                              <a:gd name="T74" fmla="*/ 198 w 328"/>
                              <a:gd name="T75" fmla="*/ 243 h 311"/>
                              <a:gd name="T76" fmla="*/ 170 w 328"/>
                              <a:gd name="T77" fmla="*/ 232 h 311"/>
                              <a:gd name="T78" fmla="*/ 137 w 328"/>
                              <a:gd name="T79" fmla="*/ 223 h 311"/>
                              <a:gd name="T80" fmla="*/ 88 w 328"/>
                              <a:gd name="T81" fmla="*/ 218 h 311"/>
                              <a:gd name="T82" fmla="*/ 82 w 328"/>
                              <a:gd name="T83" fmla="*/ 216 h 311"/>
                              <a:gd name="T84" fmla="*/ 83 w 328"/>
                              <a:gd name="T85" fmla="*/ 213 h 311"/>
                              <a:gd name="T86" fmla="*/ 85 w 328"/>
                              <a:gd name="T87" fmla="*/ 210 h 311"/>
                              <a:gd name="T88" fmla="*/ 116 w 328"/>
                              <a:gd name="T89" fmla="*/ 173 h 311"/>
                              <a:gd name="T90" fmla="*/ 134 w 328"/>
                              <a:gd name="T91" fmla="*/ 144 h 311"/>
                              <a:gd name="T92" fmla="*/ 147 w 328"/>
                              <a:gd name="T93" fmla="*/ 119 h 311"/>
                              <a:gd name="T94" fmla="*/ 168 w 328"/>
                              <a:gd name="T95" fmla="*/ 66 h 311"/>
                              <a:gd name="T96" fmla="*/ 164 w 328"/>
                              <a:gd name="T97" fmla="*/ 73 h 311"/>
                              <a:gd name="T98" fmla="*/ 134 w 328"/>
                              <a:gd name="T99" fmla="*/ 112 h 311"/>
                              <a:gd name="T100" fmla="*/ 109 w 328"/>
                              <a:gd name="T101" fmla="*/ 134 h 311"/>
                              <a:gd name="T102" fmla="*/ 97 w 328"/>
                              <a:gd name="T103" fmla="*/ 143 h 311"/>
                              <a:gd name="T104" fmla="*/ 65 w 328"/>
                              <a:gd name="T105" fmla="*/ 161 h 311"/>
                              <a:gd name="T106" fmla="*/ 31 w 328"/>
                              <a:gd name="T107" fmla="*/ 171 h 311"/>
                              <a:gd name="T108" fmla="*/ 18 w 328"/>
                              <a:gd name="T109" fmla="*/ 173 h 311"/>
                              <a:gd name="T110" fmla="*/ 0 w 328"/>
                              <a:gd name="T111" fmla="*/ 173 h 311"/>
                              <a:gd name="T112" fmla="*/ 7 w 328"/>
                              <a:gd name="T113" fmla="*/ 168 h 311"/>
                              <a:gd name="T114" fmla="*/ 58 w 328"/>
                              <a:gd name="T115" fmla="*/ 142 h 311"/>
                              <a:gd name="T116" fmla="*/ 94 w 328"/>
                              <a:gd name="T117" fmla="*/ 115 h 31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28" h="311">
                                <a:moveTo>
                                  <a:pt x="94" y="115"/>
                                </a:moveTo>
                                <a:lnTo>
                                  <a:pt x="94" y="115"/>
                                </a:lnTo>
                                <a:lnTo>
                                  <a:pt x="115" y="95"/>
                                </a:lnTo>
                                <a:lnTo>
                                  <a:pt x="135" y="76"/>
                                </a:lnTo>
                                <a:lnTo>
                                  <a:pt x="152" y="57"/>
                                </a:lnTo>
                                <a:lnTo>
                                  <a:pt x="167" y="39"/>
                                </a:lnTo>
                                <a:lnTo>
                                  <a:pt x="186" y="10"/>
                                </a:lnTo>
                                <a:lnTo>
                                  <a:pt x="192" y="0"/>
                                </a:lnTo>
                                <a:lnTo>
                                  <a:pt x="194" y="4"/>
                                </a:lnTo>
                                <a:lnTo>
                                  <a:pt x="195" y="15"/>
                                </a:lnTo>
                                <a:lnTo>
                                  <a:pt x="195" y="31"/>
                                </a:lnTo>
                                <a:lnTo>
                                  <a:pt x="195" y="39"/>
                                </a:lnTo>
                                <a:lnTo>
                                  <a:pt x="194" y="48"/>
                                </a:lnTo>
                                <a:lnTo>
                                  <a:pt x="189" y="66"/>
                                </a:lnTo>
                                <a:lnTo>
                                  <a:pt x="183" y="82"/>
                                </a:lnTo>
                                <a:lnTo>
                                  <a:pt x="176" y="100"/>
                                </a:lnTo>
                                <a:lnTo>
                                  <a:pt x="165" y="122"/>
                                </a:lnTo>
                                <a:lnTo>
                                  <a:pt x="149" y="146"/>
                                </a:lnTo>
                                <a:lnTo>
                                  <a:pt x="130" y="173"/>
                                </a:lnTo>
                                <a:lnTo>
                                  <a:pt x="110" y="195"/>
                                </a:lnTo>
                                <a:lnTo>
                                  <a:pt x="98" y="209"/>
                                </a:lnTo>
                                <a:lnTo>
                                  <a:pt x="116" y="210"/>
                                </a:lnTo>
                                <a:lnTo>
                                  <a:pt x="146" y="215"/>
                                </a:lnTo>
                                <a:lnTo>
                                  <a:pt x="179" y="221"/>
                                </a:lnTo>
                                <a:lnTo>
                                  <a:pt x="207" y="226"/>
                                </a:lnTo>
                                <a:lnTo>
                                  <a:pt x="221" y="232"/>
                                </a:lnTo>
                                <a:lnTo>
                                  <a:pt x="234" y="237"/>
                                </a:lnTo>
                                <a:lnTo>
                                  <a:pt x="256" y="249"/>
                                </a:lnTo>
                                <a:lnTo>
                                  <a:pt x="277" y="261"/>
                                </a:lnTo>
                                <a:lnTo>
                                  <a:pt x="295" y="271"/>
                                </a:lnTo>
                                <a:lnTo>
                                  <a:pt x="303" y="277"/>
                                </a:lnTo>
                                <a:lnTo>
                                  <a:pt x="309" y="283"/>
                                </a:lnTo>
                                <a:lnTo>
                                  <a:pt x="319" y="294"/>
                                </a:lnTo>
                                <a:lnTo>
                                  <a:pt x="326" y="304"/>
                                </a:lnTo>
                                <a:lnTo>
                                  <a:pt x="328" y="307"/>
                                </a:lnTo>
                                <a:lnTo>
                                  <a:pt x="313" y="302"/>
                                </a:lnTo>
                                <a:lnTo>
                                  <a:pt x="274" y="292"/>
                                </a:lnTo>
                                <a:lnTo>
                                  <a:pt x="247" y="286"/>
                                </a:lnTo>
                                <a:lnTo>
                                  <a:pt x="219" y="283"/>
                                </a:lnTo>
                                <a:lnTo>
                                  <a:pt x="189" y="280"/>
                                </a:lnTo>
                                <a:lnTo>
                                  <a:pt x="159" y="280"/>
                                </a:lnTo>
                                <a:lnTo>
                                  <a:pt x="137" y="283"/>
                                </a:lnTo>
                                <a:lnTo>
                                  <a:pt x="115" y="288"/>
                                </a:lnTo>
                                <a:lnTo>
                                  <a:pt x="94" y="292"/>
                                </a:lnTo>
                                <a:lnTo>
                                  <a:pt x="74" y="298"/>
                                </a:lnTo>
                                <a:lnTo>
                                  <a:pt x="46" y="307"/>
                                </a:lnTo>
                                <a:lnTo>
                                  <a:pt x="34" y="311"/>
                                </a:lnTo>
                                <a:lnTo>
                                  <a:pt x="40" y="305"/>
                                </a:lnTo>
                                <a:lnTo>
                                  <a:pt x="47" y="299"/>
                                </a:lnTo>
                                <a:lnTo>
                                  <a:pt x="58" y="291"/>
                                </a:lnTo>
                                <a:lnTo>
                                  <a:pt x="76" y="282"/>
                                </a:lnTo>
                                <a:lnTo>
                                  <a:pt x="98" y="271"/>
                                </a:lnTo>
                                <a:lnTo>
                                  <a:pt x="112" y="267"/>
                                </a:lnTo>
                                <a:lnTo>
                                  <a:pt x="127" y="262"/>
                                </a:lnTo>
                                <a:lnTo>
                                  <a:pt x="143" y="258"/>
                                </a:lnTo>
                                <a:lnTo>
                                  <a:pt x="159" y="256"/>
                                </a:lnTo>
                                <a:lnTo>
                                  <a:pt x="176" y="256"/>
                                </a:lnTo>
                                <a:lnTo>
                                  <a:pt x="195" y="258"/>
                                </a:lnTo>
                                <a:lnTo>
                                  <a:pt x="213" y="261"/>
                                </a:lnTo>
                                <a:lnTo>
                                  <a:pt x="229" y="264"/>
                                </a:lnTo>
                                <a:lnTo>
                                  <a:pt x="255" y="273"/>
                                </a:lnTo>
                                <a:lnTo>
                                  <a:pt x="265" y="276"/>
                                </a:lnTo>
                                <a:lnTo>
                                  <a:pt x="229" y="256"/>
                                </a:lnTo>
                                <a:lnTo>
                                  <a:pt x="198" y="243"/>
                                </a:lnTo>
                                <a:lnTo>
                                  <a:pt x="183" y="235"/>
                                </a:lnTo>
                                <a:lnTo>
                                  <a:pt x="170" y="232"/>
                                </a:lnTo>
                                <a:lnTo>
                                  <a:pt x="137" y="223"/>
                                </a:lnTo>
                                <a:lnTo>
                                  <a:pt x="121" y="221"/>
                                </a:lnTo>
                                <a:lnTo>
                                  <a:pt x="88" y="218"/>
                                </a:lnTo>
                                <a:lnTo>
                                  <a:pt x="82" y="216"/>
                                </a:lnTo>
                                <a:lnTo>
                                  <a:pt x="82" y="215"/>
                                </a:lnTo>
                                <a:lnTo>
                                  <a:pt x="83" y="213"/>
                                </a:lnTo>
                                <a:lnTo>
                                  <a:pt x="85" y="210"/>
                                </a:lnTo>
                                <a:lnTo>
                                  <a:pt x="106" y="186"/>
                                </a:lnTo>
                                <a:lnTo>
                                  <a:pt x="116" y="173"/>
                                </a:lnTo>
                                <a:lnTo>
                                  <a:pt x="134" y="144"/>
                                </a:lnTo>
                                <a:lnTo>
                                  <a:pt x="140" y="133"/>
                                </a:lnTo>
                                <a:lnTo>
                                  <a:pt x="147" y="119"/>
                                </a:lnTo>
                                <a:lnTo>
                                  <a:pt x="158" y="94"/>
                                </a:lnTo>
                                <a:lnTo>
                                  <a:pt x="168" y="66"/>
                                </a:lnTo>
                                <a:lnTo>
                                  <a:pt x="164" y="73"/>
                                </a:lnTo>
                                <a:lnTo>
                                  <a:pt x="152" y="89"/>
                                </a:lnTo>
                                <a:lnTo>
                                  <a:pt x="134" y="112"/>
                                </a:lnTo>
                                <a:lnTo>
                                  <a:pt x="122" y="124"/>
                                </a:lnTo>
                                <a:lnTo>
                                  <a:pt x="109" y="134"/>
                                </a:lnTo>
                                <a:lnTo>
                                  <a:pt x="97" y="143"/>
                                </a:lnTo>
                                <a:lnTo>
                                  <a:pt x="85" y="150"/>
                                </a:lnTo>
                                <a:lnTo>
                                  <a:pt x="65" y="161"/>
                                </a:lnTo>
                                <a:lnTo>
                                  <a:pt x="47" y="167"/>
                                </a:lnTo>
                                <a:lnTo>
                                  <a:pt x="31" y="171"/>
                                </a:lnTo>
                                <a:lnTo>
                                  <a:pt x="18" y="173"/>
                                </a:lnTo>
                                <a:lnTo>
                                  <a:pt x="9" y="173"/>
                                </a:lnTo>
                                <a:lnTo>
                                  <a:pt x="0" y="173"/>
                                </a:lnTo>
                                <a:lnTo>
                                  <a:pt x="7" y="168"/>
                                </a:lnTo>
                                <a:lnTo>
                                  <a:pt x="28" y="158"/>
                                </a:lnTo>
                                <a:lnTo>
                                  <a:pt x="58" y="142"/>
                                </a:lnTo>
                                <a:lnTo>
                                  <a:pt x="76" y="130"/>
                                </a:lnTo>
                                <a:lnTo>
                                  <a:pt x="94" y="1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53"/>
                        <wps:cNvSpPr>
                          <a:spLocks/>
                        </wps:cNvSpPr>
                        <wps:spPr bwMode="auto">
                          <a:xfrm>
                            <a:off x="974725" y="45720"/>
                            <a:ext cx="215900" cy="226060"/>
                          </a:xfrm>
                          <a:custGeom>
                            <a:avLst/>
                            <a:gdLst>
                              <a:gd name="T0" fmla="*/ 57 w 340"/>
                              <a:gd name="T1" fmla="*/ 172 h 356"/>
                              <a:gd name="T2" fmla="*/ 70 w 340"/>
                              <a:gd name="T3" fmla="*/ 113 h 356"/>
                              <a:gd name="T4" fmla="*/ 73 w 340"/>
                              <a:gd name="T5" fmla="*/ 58 h 356"/>
                              <a:gd name="T6" fmla="*/ 73 w 340"/>
                              <a:gd name="T7" fmla="*/ 0 h 356"/>
                              <a:gd name="T8" fmla="*/ 76 w 340"/>
                              <a:gd name="T9" fmla="*/ 3 h 356"/>
                              <a:gd name="T10" fmla="*/ 93 w 340"/>
                              <a:gd name="T11" fmla="*/ 25 h 356"/>
                              <a:gd name="T12" fmla="*/ 100 w 340"/>
                              <a:gd name="T13" fmla="*/ 40 h 356"/>
                              <a:gd name="T14" fmla="*/ 106 w 340"/>
                              <a:gd name="T15" fmla="*/ 59 h 356"/>
                              <a:gd name="T16" fmla="*/ 117 w 340"/>
                              <a:gd name="T17" fmla="*/ 110 h 356"/>
                              <a:gd name="T18" fmla="*/ 121 w 340"/>
                              <a:gd name="T19" fmla="*/ 138 h 356"/>
                              <a:gd name="T20" fmla="*/ 120 w 340"/>
                              <a:gd name="T21" fmla="*/ 199 h 356"/>
                              <a:gd name="T22" fmla="*/ 115 w 340"/>
                              <a:gd name="T23" fmla="*/ 247 h 356"/>
                              <a:gd name="T24" fmla="*/ 130 w 340"/>
                              <a:gd name="T25" fmla="*/ 238 h 356"/>
                              <a:gd name="T26" fmla="*/ 187 w 340"/>
                              <a:gd name="T27" fmla="*/ 211 h 356"/>
                              <a:gd name="T28" fmla="*/ 215 w 340"/>
                              <a:gd name="T29" fmla="*/ 201 h 356"/>
                              <a:gd name="T30" fmla="*/ 258 w 340"/>
                              <a:gd name="T31" fmla="*/ 192 h 356"/>
                              <a:gd name="T32" fmla="*/ 293 w 340"/>
                              <a:gd name="T33" fmla="*/ 190 h 356"/>
                              <a:gd name="T34" fmla="*/ 302 w 340"/>
                              <a:gd name="T35" fmla="*/ 190 h 356"/>
                              <a:gd name="T36" fmla="*/ 325 w 340"/>
                              <a:gd name="T37" fmla="*/ 195 h 356"/>
                              <a:gd name="T38" fmla="*/ 340 w 340"/>
                              <a:gd name="T39" fmla="*/ 201 h 356"/>
                              <a:gd name="T40" fmla="*/ 328 w 340"/>
                              <a:gd name="T41" fmla="*/ 205 h 356"/>
                              <a:gd name="T42" fmla="*/ 276 w 340"/>
                              <a:gd name="T43" fmla="*/ 228 h 356"/>
                              <a:gd name="T44" fmla="*/ 230 w 340"/>
                              <a:gd name="T45" fmla="*/ 256 h 356"/>
                              <a:gd name="T46" fmla="*/ 205 w 340"/>
                              <a:gd name="T47" fmla="*/ 272 h 356"/>
                              <a:gd name="T48" fmla="*/ 172 w 340"/>
                              <a:gd name="T49" fmla="*/ 302 h 356"/>
                              <a:gd name="T50" fmla="*/ 130 w 340"/>
                              <a:gd name="T51" fmla="*/ 348 h 356"/>
                              <a:gd name="T52" fmla="*/ 124 w 340"/>
                              <a:gd name="T53" fmla="*/ 356 h 356"/>
                              <a:gd name="T54" fmla="*/ 127 w 340"/>
                              <a:gd name="T55" fmla="*/ 339 h 356"/>
                              <a:gd name="T56" fmla="*/ 133 w 340"/>
                              <a:gd name="T57" fmla="*/ 326 h 356"/>
                              <a:gd name="T58" fmla="*/ 152 w 340"/>
                              <a:gd name="T59" fmla="*/ 293 h 356"/>
                              <a:gd name="T60" fmla="*/ 179 w 340"/>
                              <a:gd name="T61" fmla="*/ 263 h 356"/>
                              <a:gd name="T62" fmla="*/ 191 w 340"/>
                              <a:gd name="T63" fmla="*/ 253 h 356"/>
                              <a:gd name="T64" fmla="*/ 218 w 340"/>
                              <a:gd name="T65" fmla="*/ 234 h 356"/>
                              <a:gd name="T66" fmla="*/ 263 w 340"/>
                              <a:gd name="T67" fmla="*/ 213 h 356"/>
                              <a:gd name="T68" fmla="*/ 270 w 340"/>
                              <a:gd name="T69" fmla="*/ 210 h 356"/>
                              <a:gd name="T70" fmla="*/ 214 w 340"/>
                              <a:gd name="T71" fmla="*/ 219 h 356"/>
                              <a:gd name="T72" fmla="*/ 185 w 340"/>
                              <a:gd name="T73" fmla="*/ 226 h 356"/>
                              <a:gd name="T74" fmla="*/ 155 w 340"/>
                              <a:gd name="T75" fmla="*/ 238 h 356"/>
                              <a:gd name="T76" fmla="*/ 111 w 340"/>
                              <a:gd name="T77" fmla="*/ 260 h 356"/>
                              <a:gd name="T78" fmla="*/ 105 w 340"/>
                              <a:gd name="T79" fmla="*/ 262 h 356"/>
                              <a:gd name="T80" fmla="*/ 103 w 340"/>
                              <a:gd name="T81" fmla="*/ 259 h 356"/>
                              <a:gd name="T82" fmla="*/ 103 w 340"/>
                              <a:gd name="T83" fmla="*/ 256 h 356"/>
                              <a:gd name="T84" fmla="*/ 108 w 340"/>
                              <a:gd name="T85" fmla="*/ 207 h 356"/>
                              <a:gd name="T86" fmla="*/ 108 w 340"/>
                              <a:gd name="T87" fmla="*/ 174 h 356"/>
                              <a:gd name="T88" fmla="*/ 105 w 340"/>
                              <a:gd name="T89" fmla="*/ 143 h 356"/>
                              <a:gd name="T90" fmla="*/ 91 w 340"/>
                              <a:gd name="T91" fmla="*/ 73 h 356"/>
                              <a:gd name="T92" fmla="*/ 93 w 340"/>
                              <a:gd name="T93" fmla="*/ 83 h 356"/>
                              <a:gd name="T94" fmla="*/ 91 w 340"/>
                              <a:gd name="T95" fmla="*/ 126 h 356"/>
                              <a:gd name="T96" fmla="*/ 87 w 340"/>
                              <a:gd name="T97" fmla="*/ 162 h 356"/>
                              <a:gd name="T98" fmla="*/ 81 w 340"/>
                              <a:gd name="T99" fmla="*/ 178 h 356"/>
                              <a:gd name="T100" fmla="*/ 69 w 340"/>
                              <a:gd name="T101" fmla="*/ 208 h 356"/>
                              <a:gd name="T102" fmla="*/ 54 w 340"/>
                              <a:gd name="T103" fmla="*/ 234 h 356"/>
                              <a:gd name="T104" fmla="*/ 26 w 340"/>
                              <a:gd name="T105" fmla="*/ 269 h 356"/>
                              <a:gd name="T106" fmla="*/ 15 w 340"/>
                              <a:gd name="T107" fmla="*/ 278 h 356"/>
                              <a:gd name="T108" fmla="*/ 0 w 340"/>
                              <a:gd name="T109" fmla="*/ 287 h 356"/>
                              <a:gd name="T110" fmla="*/ 6 w 340"/>
                              <a:gd name="T111" fmla="*/ 278 h 356"/>
                              <a:gd name="T112" fmla="*/ 32 w 340"/>
                              <a:gd name="T113" fmla="*/ 235 h 356"/>
                              <a:gd name="T114" fmla="*/ 49 w 340"/>
                              <a:gd name="T115" fmla="*/ 195 h 356"/>
                              <a:gd name="T116" fmla="*/ 57 w 340"/>
                              <a:gd name="T117" fmla="*/ 172 h 35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40" h="356">
                                <a:moveTo>
                                  <a:pt x="57" y="172"/>
                                </a:moveTo>
                                <a:lnTo>
                                  <a:pt x="57" y="172"/>
                                </a:lnTo>
                                <a:lnTo>
                                  <a:pt x="64" y="143"/>
                                </a:lnTo>
                                <a:lnTo>
                                  <a:pt x="70" y="113"/>
                                </a:lnTo>
                                <a:lnTo>
                                  <a:pt x="72" y="84"/>
                                </a:lnTo>
                                <a:lnTo>
                                  <a:pt x="73" y="58"/>
                                </a:lnTo>
                                <a:lnTo>
                                  <a:pt x="73" y="16"/>
                                </a:lnTo>
                                <a:lnTo>
                                  <a:pt x="73" y="0"/>
                                </a:lnTo>
                                <a:lnTo>
                                  <a:pt x="76" y="3"/>
                                </a:lnTo>
                                <a:lnTo>
                                  <a:pt x="84" y="11"/>
                                </a:lnTo>
                                <a:lnTo>
                                  <a:pt x="93" y="25"/>
                                </a:lnTo>
                                <a:lnTo>
                                  <a:pt x="97" y="32"/>
                                </a:lnTo>
                                <a:lnTo>
                                  <a:pt x="100" y="40"/>
                                </a:lnTo>
                                <a:lnTo>
                                  <a:pt x="106" y="59"/>
                                </a:lnTo>
                                <a:lnTo>
                                  <a:pt x="112" y="83"/>
                                </a:lnTo>
                                <a:lnTo>
                                  <a:pt x="117" y="110"/>
                                </a:lnTo>
                                <a:lnTo>
                                  <a:pt x="121" y="138"/>
                                </a:lnTo>
                                <a:lnTo>
                                  <a:pt x="121" y="166"/>
                                </a:lnTo>
                                <a:lnTo>
                                  <a:pt x="120" y="199"/>
                                </a:lnTo>
                                <a:lnTo>
                                  <a:pt x="117" y="229"/>
                                </a:lnTo>
                                <a:lnTo>
                                  <a:pt x="115" y="247"/>
                                </a:lnTo>
                                <a:lnTo>
                                  <a:pt x="130" y="238"/>
                                </a:lnTo>
                                <a:lnTo>
                                  <a:pt x="157" y="226"/>
                                </a:lnTo>
                                <a:lnTo>
                                  <a:pt x="187" y="211"/>
                                </a:lnTo>
                                <a:lnTo>
                                  <a:pt x="215" y="201"/>
                                </a:lnTo>
                                <a:lnTo>
                                  <a:pt x="239" y="195"/>
                                </a:lnTo>
                                <a:lnTo>
                                  <a:pt x="258" y="192"/>
                                </a:lnTo>
                                <a:lnTo>
                                  <a:pt x="276" y="190"/>
                                </a:lnTo>
                                <a:lnTo>
                                  <a:pt x="293" y="190"/>
                                </a:lnTo>
                                <a:lnTo>
                                  <a:pt x="302" y="190"/>
                                </a:lnTo>
                                <a:lnTo>
                                  <a:pt x="311" y="192"/>
                                </a:lnTo>
                                <a:lnTo>
                                  <a:pt x="325" y="195"/>
                                </a:lnTo>
                                <a:lnTo>
                                  <a:pt x="336" y="199"/>
                                </a:lnTo>
                                <a:lnTo>
                                  <a:pt x="340" y="201"/>
                                </a:lnTo>
                                <a:lnTo>
                                  <a:pt x="328" y="205"/>
                                </a:lnTo>
                                <a:lnTo>
                                  <a:pt x="297" y="219"/>
                                </a:lnTo>
                                <a:lnTo>
                                  <a:pt x="276" y="228"/>
                                </a:lnTo>
                                <a:lnTo>
                                  <a:pt x="252" y="241"/>
                                </a:lnTo>
                                <a:lnTo>
                                  <a:pt x="230" y="256"/>
                                </a:lnTo>
                                <a:lnTo>
                                  <a:pt x="205" y="272"/>
                                </a:lnTo>
                                <a:lnTo>
                                  <a:pt x="188" y="287"/>
                                </a:lnTo>
                                <a:lnTo>
                                  <a:pt x="172" y="302"/>
                                </a:lnTo>
                                <a:lnTo>
                                  <a:pt x="146" y="329"/>
                                </a:lnTo>
                                <a:lnTo>
                                  <a:pt x="130" y="348"/>
                                </a:lnTo>
                                <a:lnTo>
                                  <a:pt x="124" y="356"/>
                                </a:lnTo>
                                <a:lnTo>
                                  <a:pt x="126" y="348"/>
                                </a:lnTo>
                                <a:lnTo>
                                  <a:pt x="127" y="339"/>
                                </a:lnTo>
                                <a:lnTo>
                                  <a:pt x="133" y="326"/>
                                </a:lnTo>
                                <a:lnTo>
                                  <a:pt x="140" y="311"/>
                                </a:lnTo>
                                <a:lnTo>
                                  <a:pt x="152" y="293"/>
                                </a:lnTo>
                                <a:lnTo>
                                  <a:pt x="169" y="274"/>
                                </a:lnTo>
                                <a:lnTo>
                                  <a:pt x="179" y="263"/>
                                </a:lnTo>
                                <a:lnTo>
                                  <a:pt x="191" y="253"/>
                                </a:lnTo>
                                <a:lnTo>
                                  <a:pt x="205" y="242"/>
                                </a:lnTo>
                                <a:lnTo>
                                  <a:pt x="218" y="234"/>
                                </a:lnTo>
                                <a:lnTo>
                                  <a:pt x="243" y="220"/>
                                </a:lnTo>
                                <a:lnTo>
                                  <a:pt x="263" y="213"/>
                                </a:lnTo>
                                <a:lnTo>
                                  <a:pt x="270" y="210"/>
                                </a:lnTo>
                                <a:lnTo>
                                  <a:pt x="240" y="214"/>
                                </a:lnTo>
                                <a:lnTo>
                                  <a:pt x="214" y="219"/>
                                </a:lnTo>
                                <a:lnTo>
                                  <a:pt x="199" y="222"/>
                                </a:lnTo>
                                <a:lnTo>
                                  <a:pt x="185" y="226"/>
                                </a:lnTo>
                                <a:lnTo>
                                  <a:pt x="155" y="238"/>
                                </a:lnTo>
                                <a:lnTo>
                                  <a:pt x="139" y="245"/>
                                </a:lnTo>
                                <a:lnTo>
                                  <a:pt x="111" y="260"/>
                                </a:lnTo>
                                <a:lnTo>
                                  <a:pt x="105" y="262"/>
                                </a:lnTo>
                                <a:lnTo>
                                  <a:pt x="103" y="262"/>
                                </a:lnTo>
                                <a:lnTo>
                                  <a:pt x="103" y="259"/>
                                </a:lnTo>
                                <a:lnTo>
                                  <a:pt x="103" y="256"/>
                                </a:lnTo>
                                <a:lnTo>
                                  <a:pt x="108" y="225"/>
                                </a:lnTo>
                                <a:lnTo>
                                  <a:pt x="108" y="207"/>
                                </a:lnTo>
                                <a:lnTo>
                                  <a:pt x="108" y="174"/>
                                </a:lnTo>
                                <a:lnTo>
                                  <a:pt x="106" y="159"/>
                                </a:lnTo>
                                <a:lnTo>
                                  <a:pt x="105" y="143"/>
                                </a:lnTo>
                                <a:lnTo>
                                  <a:pt x="100" y="110"/>
                                </a:lnTo>
                                <a:lnTo>
                                  <a:pt x="91" y="73"/>
                                </a:lnTo>
                                <a:lnTo>
                                  <a:pt x="93" y="83"/>
                                </a:lnTo>
                                <a:lnTo>
                                  <a:pt x="93" y="110"/>
                                </a:lnTo>
                                <a:lnTo>
                                  <a:pt x="91" y="126"/>
                                </a:lnTo>
                                <a:lnTo>
                                  <a:pt x="90" y="144"/>
                                </a:lnTo>
                                <a:lnTo>
                                  <a:pt x="87" y="162"/>
                                </a:lnTo>
                                <a:lnTo>
                                  <a:pt x="81" y="178"/>
                                </a:lnTo>
                                <a:lnTo>
                                  <a:pt x="76" y="195"/>
                                </a:lnTo>
                                <a:lnTo>
                                  <a:pt x="69" y="208"/>
                                </a:lnTo>
                                <a:lnTo>
                                  <a:pt x="61" y="222"/>
                                </a:lnTo>
                                <a:lnTo>
                                  <a:pt x="54" y="234"/>
                                </a:lnTo>
                                <a:lnTo>
                                  <a:pt x="38" y="254"/>
                                </a:lnTo>
                                <a:lnTo>
                                  <a:pt x="26" y="269"/>
                                </a:lnTo>
                                <a:lnTo>
                                  <a:pt x="15" y="278"/>
                                </a:lnTo>
                                <a:lnTo>
                                  <a:pt x="8" y="284"/>
                                </a:lnTo>
                                <a:lnTo>
                                  <a:pt x="0" y="287"/>
                                </a:lnTo>
                                <a:lnTo>
                                  <a:pt x="6" y="278"/>
                                </a:lnTo>
                                <a:lnTo>
                                  <a:pt x="23" y="251"/>
                                </a:lnTo>
                                <a:lnTo>
                                  <a:pt x="32" y="235"/>
                                </a:lnTo>
                                <a:lnTo>
                                  <a:pt x="41" y="216"/>
                                </a:lnTo>
                                <a:lnTo>
                                  <a:pt x="49" y="195"/>
                                </a:lnTo>
                                <a:lnTo>
                                  <a:pt x="57" y="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54"/>
                        <wps:cNvSpPr>
                          <a:spLocks/>
                        </wps:cNvSpPr>
                        <wps:spPr bwMode="auto">
                          <a:xfrm>
                            <a:off x="910590" y="233045"/>
                            <a:ext cx="218440" cy="265430"/>
                          </a:xfrm>
                          <a:custGeom>
                            <a:avLst/>
                            <a:gdLst>
                              <a:gd name="T0" fmla="*/ 64 w 344"/>
                              <a:gd name="T1" fmla="*/ 150 h 418"/>
                              <a:gd name="T2" fmla="*/ 79 w 344"/>
                              <a:gd name="T3" fmla="*/ 95 h 418"/>
                              <a:gd name="T4" fmla="*/ 86 w 344"/>
                              <a:gd name="T5" fmla="*/ 47 h 418"/>
                              <a:gd name="T6" fmla="*/ 89 w 344"/>
                              <a:gd name="T7" fmla="*/ 0 h 418"/>
                              <a:gd name="T8" fmla="*/ 92 w 344"/>
                              <a:gd name="T9" fmla="*/ 3 h 418"/>
                              <a:gd name="T10" fmla="*/ 109 w 344"/>
                              <a:gd name="T11" fmla="*/ 25 h 418"/>
                              <a:gd name="T12" fmla="*/ 115 w 344"/>
                              <a:gd name="T13" fmla="*/ 41 h 418"/>
                              <a:gd name="T14" fmla="*/ 119 w 344"/>
                              <a:gd name="T15" fmla="*/ 58 h 418"/>
                              <a:gd name="T16" fmla="*/ 127 w 344"/>
                              <a:gd name="T17" fmla="*/ 94 h 418"/>
                              <a:gd name="T18" fmla="*/ 128 w 344"/>
                              <a:gd name="T19" fmla="*/ 119 h 418"/>
                              <a:gd name="T20" fmla="*/ 124 w 344"/>
                              <a:gd name="T21" fmla="*/ 180 h 418"/>
                              <a:gd name="T22" fmla="*/ 116 w 344"/>
                              <a:gd name="T23" fmla="*/ 228 h 418"/>
                              <a:gd name="T24" fmla="*/ 133 w 344"/>
                              <a:gd name="T25" fmla="*/ 220 h 418"/>
                              <a:gd name="T26" fmla="*/ 191 w 344"/>
                              <a:gd name="T27" fmla="*/ 196 h 418"/>
                              <a:gd name="T28" fmla="*/ 219 w 344"/>
                              <a:gd name="T29" fmla="*/ 187 h 418"/>
                              <a:gd name="T30" fmla="*/ 264 w 344"/>
                              <a:gd name="T31" fmla="*/ 180 h 418"/>
                              <a:gd name="T32" fmla="*/ 298 w 344"/>
                              <a:gd name="T33" fmla="*/ 180 h 418"/>
                              <a:gd name="T34" fmla="*/ 307 w 344"/>
                              <a:gd name="T35" fmla="*/ 181 h 418"/>
                              <a:gd name="T36" fmla="*/ 329 w 344"/>
                              <a:gd name="T37" fmla="*/ 187 h 418"/>
                              <a:gd name="T38" fmla="*/ 344 w 344"/>
                              <a:gd name="T39" fmla="*/ 193 h 418"/>
                              <a:gd name="T40" fmla="*/ 332 w 344"/>
                              <a:gd name="T41" fmla="*/ 198 h 418"/>
                              <a:gd name="T42" fmla="*/ 279 w 344"/>
                              <a:gd name="T43" fmla="*/ 219 h 418"/>
                              <a:gd name="T44" fmla="*/ 231 w 344"/>
                              <a:gd name="T45" fmla="*/ 243 h 418"/>
                              <a:gd name="T46" fmla="*/ 206 w 344"/>
                              <a:gd name="T47" fmla="*/ 257 h 418"/>
                              <a:gd name="T48" fmla="*/ 176 w 344"/>
                              <a:gd name="T49" fmla="*/ 280 h 418"/>
                              <a:gd name="T50" fmla="*/ 149 w 344"/>
                              <a:gd name="T51" fmla="*/ 305 h 418"/>
                              <a:gd name="T52" fmla="*/ 128 w 344"/>
                              <a:gd name="T53" fmla="*/ 332 h 418"/>
                              <a:gd name="T54" fmla="*/ 97 w 344"/>
                              <a:gd name="T55" fmla="*/ 381 h 418"/>
                              <a:gd name="T56" fmla="*/ 80 w 344"/>
                              <a:gd name="T57" fmla="*/ 418 h 418"/>
                              <a:gd name="T58" fmla="*/ 89 w 344"/>
                              <a:gd name="T59" fmla="*/ 387 h 418"/>
                              <a:gd name="T60" fmla="*/ 97 w 344"/>
                              <a:gd name="T61" fmla="*/ 363 h 418"/>
                              <a:gd name="T62" fmla="*/ 113 w 344"/>
                              <a:gd name="T63" fmla="*/ 325 h 418"/>
                              <a:gd name="T64" fmla="*/ 134 w 344"/>
                              <a:gd name="T65" fmla="*/ 292 h 418"/>
                              <a:gd name="T66" fmla="*/ 153 w 344"/>
                              <a:gd name="T67" fmla="*/ 268 h 418"/>
                              <a:gd name="T68" fmla="*/ 177 w 344"/>
                              <a:gd name="T69" fmla="*/ 247 h 418"/>
                              <a:gd name="T70" fmla="*/ 192 w 344"/>
                              <a:gd name="T71" fmla="*/ 238 h 418"/>
                              <a:gd name="T72" fmla="*/ 222 w 344"/>
                              <a:gd name="T73" fmla="*/ 222 h 418"/>
                              <a:gd name="T74" fmla="*/ 267 w 344"/>
                              <a:gd name="T75" fmla="*/ 202 h 418"/>
                              <a:gd name="T76" fmla="*/ 274 w 344"/>
                              <a:gd name="T77" fmla="*/ 199 h 418"/>
                              <a:gd name="T78" fmla="*/ 216 w 344"/>
                              <a:gd name="T79" fmla="*/ 205 h 418"/>
                              <a:gd name="T80" fmla="*/ 189 w 344"/>
                              <a:gd name="T81" fmla="*/ 211 h 418"/>
                              <a:gd name="T82" fmla="*/ 156 w 344"/>
                              <a:gd name="T83" fmla="*/ 220 h 418"/>
                              <a:gd name="T84" fmla="*/ 112 w 344"/>
                              <a:gd name="T85" fmla="*/ 240 h 418"/>
                              <a:gd name="T86" fmla="*/ 106 w 344"/>
                              <a:gd name="T87" fmla="*/ 243 h 418"/>
                              <a:gd name="T88" fmla="*/ 104 w 344"/>
                              <a:gd name="T89" fmla="*/ 240 h 418"/>
                              <a:gd name="T90" fmla="*/ 106 w 344"/>
                              <a:gd name="T91" fmla="*/ 237 h 418"/>
                              <a:gd name="T92" fmla="*/ 112 w 344"/>
                              <a:gd name="T93" fmla="*/ 187 h 418"/>
                              <a:gd name="T94" fmla="*/ 113 w 344"/>
                              <a:gd name="T95" fmla="*/ 155 h 418"/>
                              <a:gd name="T96" fmla="*/ 112 w 344"/>
                              <a:gd name="T97" fmla="*/ 126 h 418"/>
                              <a:gd name="T98" fmla="*/ 103 w 344"/>
                              <a:gd name="T99" fmla="*/ 70 h 418"/>
                              <a:gd name="T100" fmla="*/ 103 w 344"/>
                              <a:gd name="T101" fmla="*/ 77 h 418"/>
                              <a:gd name="T102" fmla="*/ 97 w 344"/>
                              <a:gd name="T103" fmla="*/ 126 h 418"/>
                              <a:gd name="T104" fmla="*/ 88 w 344"/>
                              <a:gd name="T105" fmla="*/ 158 h 418"/>
                              <a:gd name="T106" fmla="*/ 80 w 344"/>
                              <a:gd name="T107" fmla="*/ 173 h 418"/>
                              <a:gd name="T108" fmla="*/ 65 w 344"/>
                              <a:gd name="T109" fmla="*/ 199 h 418"/>
                              <a:gd name="T110" fmla="*/ 40 w 344"/>
                              <a:gd name="T111" fmla="*/ 231 h 418"/>
                              <a:gd name="T112" fmla="*/ 25 w 344"/>
                              <a:gd name="T113" fmla="*/ 244 h 418"/>
                              <a:gd name="T114" fmla="*/ 7 w 344"/>
                              <a:gd name="T115" fmla="*/ 259 h 418"/>
                              <a:gd name="T116" fmla="*/ 0 w 344"/>
                              <a:gd name="T117" fmla="*/ 262 h 418"/>
                              <a:gd name="T118" fmla="*/ 24 w 344"/>
                              <a:gd name="T119" fmla="*/ 228 h 418"/>
                              <a:gd name="T120" fmla="*/ 45 w 344"/>
                              <a:gd name="T121" fmla="*/ 192 h 418"/>
                              <a:gd name="T122" fmla="*/ 64 w 344"/>
                              <a:gd name="T123" fmla="*/ 150 h 418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  <a:cxn ang="0">
                                <a:pos x="T104" y="T105"/>
                              </a:cxn>
                              <a:cxn ang="0">
                                <a:pos x="T106" y="T107"/>
                              </a:cxn>
                              <a:cxn ang="0">
                                <a:pos x="T108" y="T109"/>
                              </a:cxn>
                              <a:cxn ang="0">
                                <a:pos x="T110" y="T111"/>
                              </a:cxn>
                              <a:cxn ang="0">
                                <a:pos x="T112" y="T113"/>
                              </a:cxn>
                              <a:cxn ang="0">
                                <a:pos x="T114" y="T115"/>
                              </a:cxn>
                              <a:cxn ang="0">
                                <a:pos x="T116" y="T117"/>
                              </a:cxn>
                              <a:cxn ang="0">
                                <a:pos x="T118" y="T119"/>
                              </a:cxn>
                              <a:cxn ang="0">
                                <a:pos x="T120" y="T121"/>
                              </a:cxn>
                              <a:cxn ang="0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344" h="418">
                                <a:moveTo>
                                  <a:pt x="64" y="150"/>
                                </a:moveTo>
                                <a:lnTo>
                                  <a:pt x="64" y="150"/>
                                </a:lnTo>
                                <a:lnTo>
                                  <a:pt x="73" y="122"/>
                                </a:lnTo>
                                <a:lnTo>
                                  <a:pt x="79" y="95"/>
                                </a:lnTo>
                                <a:lnTo>
                                  <a:pt x="83" y="70"/>
                                </a:lnTo>
                                <a:lnTo>
                                  <a:pt x="86" y="47"/>
                                </a:lnTo>
                                <a:lnTo>
                                  <a:pt x="89" y="13"/>
                                </a:lnTo>
                                <a:lnTo>
                                  <a:pt x="89" y="0"/>
                                </a:lnTo>
                                <a:lnTo>
                                  <a:pt x="92" y="3"/>
                                </a:lnTo>
                                <a:lnTo>
                                  <a:pt x="100" y="12"/>
                                </a:lnTo>
                                <a:lnTo>
                                  <a:pt x="109" y="25"/>
                                </a:lnTo>
                                <a:lnTo>
                                  <a:pt x="112" y="32"/>
                                </a:lnTo>
                                <a:lnTo>
                                  <a:pt x="115" y="41"/>
                                </a:lnTo>
                                <a:lnTo>
                                  <a:pt x="119" y="58"/>
                                </a:lnTo>
                                <a:lnTo>
                                  <a:pt x="124" y="74"/>
                                </a:lnTo>
                                <a:lnTo>
                                  <a:pt x="127" y="94"/>
                                </a:lnTo>
                                <a:lnTo>
                                  <a:pt x="128" y="119"/>
                                </a:lnTo>
                                <a:lnTo>
                                  <a:pt x="127" y="149"/>
                                </a:lnTo>
                                <a:lnTo>
                                  <a:pt x="124" y="180"/>
                                </a:lnTo>
                                <a:lnTo>
                                  <a:pt x="119" y="210"/>
                                </a:lnTo>
                                <a:lnTo>
                                  <a:pt x="116" y="228"/>
                                </a:lnTo>
                                <a:lnTo>
                                  <a:pt x="133" y="220"/>
                                </a:lnTo>
                                <a:lnTo>
                                  <a:pt x="159" y="208"/>
                                </a:lnTo>
                                <a:lnTo>
                                  <a:pt x="191" y="196"/>
                                </a:lnTo>
                                <a:lnTo>
                                  <a:pt x="219" y="187"/>
                                </a:lnTo>
                                <a:lnTo>
                                  <a:pt x="243" y="183"/>
                                </a:lnTo>
                                <a:lnTo>
                                  <a:pt x="264" y="180"/>
                                </a:lnTo>
                                <a:lnTo>
                                  <a:pt x="280" y="180"/>
                                </a:lnTo>
                                <a:lnTo>
                                  <a:pt x="298" y="180"/>
                                </a:lnTo>
                                <a:lnTo>
                                  <a:pt x="307" y="181"/>
                                </a:lnTo>
                                <a:lnTo>
                                  <a:pt x="315" y="183"/>
                                </a:lnTo>
                                <a:lnTo>
                                  <a:pt x="329" y="187"/>
                                </a:lnTo>
                                <a:lnTo>
                                  <a:pt x="340" y="192"/>
                                </a:lnTo>
                                <a:lnTo>
                                  <a:pt x="344" y="193"/>
                                </a:lnTo>
                                <a:lnTo>
                                  <a:pt x="332" y="198"/>
                                </a:lnTo>
                                <a:lnTo>
                                  <a:pt x="301" y="210"/>
                                </a:lnTo>
                                <a:lnTo>
                                  <a:pt x="279" y="219"/>
                                </a:lnTo>
                                <a:lnTo>
                                  <a:pt x="256" y="231"/>
                                </a:lnTo>
                                <a:lnTo>
                                  <a:pt x="231" y="243"/>
                                </a:lnTo>
                                <a:lnTo>
                                  <a:pt x="206" y="257"/>
                                </a:lnTo>
                                <a:lnTo>
                                  <a:pt x="189" y="269"/>
                                </a:lnTo>
                                <a:lnTo>
                                  <a:pt x="176" y="280"/>
                                </a:lnTo>
                                <a:lnTo>
                                  <a:pt x="162" y="293"/>
                                </a:lnTo>
                                <a:lnTo>
                                  <a:pt x="149" y="305"/>
                                </a:lnTo>
                                <a:lnTo>
                                  <a:pt x="139" y="319"/>
                                </a:lnTo>
                                <a:lnTo>
                                  <a:pt x="128" y="332"/>
                                </a:lnTo>
                                <a:lnTo>
                                  <a:pt x="110" y="359"/>
                                </a:lnTo>
                                <a:lnTo>
                                  <a:pt x="97" y="381"/>
                                </a:lnTo>
                                <a:lnTo>
                                  <a:pt x="88" y="401"/>
                                </a:lnTo>
                                <a:lnTo>
                                  <a:pt x="80" y="418"/>
                                </a:lnTo>
                                <a:lnTo>
                                  <a:pt x="89" y="387"/>
                                </a:lnTo>
                                <a:lnTo>
                                  <a:pt x="97" y="363"/>
                                </a:lnTo>
                                <a:lnTo>
                                  <a:pt x="103" y="345"/>
                                </a:lnTo>
                                <a:lnTo>
                                  <a:pt x="113" y="325"/>
                                </a:lnTo>
                                <a:lnTo>
                                  <a:pt x="125" y="302"/>
                                </a:lnTo>
                                <a:lnTo>
                                  <a:pt x="134" y="292"/>
                                </a:lnTo>
                                <a:lnTo>
                                  <a:pt x="143" y="280"/>
                                </a:lnTo>
                                <a:lnTo>
                                  <a:pt x="153" y="268"/>
                                </a:lnTo>
                                <a:lnTo>
                                  <a:pt x="165" y="257"/>
                                </a:lnTo>
                                <a:lnTo>
                                  <a:pt x="177" y="247"/>
                                </a:lnTo>
                                <a:lnTo>
                                  <a:pt x="192" y="238"/>
                                </a:lnTo>
                                <a:lnTo>
                                  <a:pt x="207" y="229"/>
                                </a:lnTo>
                                <a:lnTo>
                                  <a:pt x="222" y="222"/>
                                </a:lnTo>
                                <a:lnTo>
                                  <a:pt x="247" y="210"/>
                                </a:lnTo>
                                <a:lnTo>
                                  <a:pt x="267" y="202"/>
                                </a:lnTo>
                                <a:lnTo>
                                  <a:pt x="274" y="199"/>
                                </a:lnTo>
                                <a:lnTo>
                                  <a:pt x="244" y="201"/>
                                </a:lnTo>
                                <a:lnTo>
                                  <a:pt x="216" y="205"/>
                                </a:lnTo>
                                <a:lnTo>
                                  <a:pt x="203" y="208"/>
                                </a:lnTo>
                                <a:lnTo>
                                  <a:pt x="189" y="211"/>
                                </a:lnTo>
                                <a:lnTo>
                                  <a:pt x="156" y="220"/>
                                </a:lnTo>
                                <a:lnTo>
                                  <a:pt x="142" y="228"/>
                                </a:lnTo>
                                <a:lnTo>
                                  <a:pt x="112" y="240"/>
                                </a:lnTo>
                                <a:lnTo>
                                  <a:pt x="106" y="243"/>
                                </a:lnTo>
                                <a:lnTo>
                                  <a:pt x="104" y="241"/>
                                </a:lnTo>
                                <a:lnTo>
                                  <a:pt x="104" y="240"/>
                                </a:lnTo>
                                <a:lnTo>
                                  <a:pt x="106" y="237"/>
                                </a:lnTo>
                                <a:lnTo>
                                  <a:pt x="110" y="204"/>
                                </a:lnTo>
                                <a:lnTo>
                                  <a:pt x="112" y="187"/>
                                </a:lnTo>
                                <a:lnTo>
                                  <a:pt x="113" y="155"/>
                                </a:lnTo>
                                <a:lnTo>
                                  <a:pt x="113" y="141"/>
                                </a:lnTo>
                                <a:lnTo>
                                  <a:pt x="112" y="126"/>
                                </a:lnTo>
                                <a:lnTo>
                                  <a:pt x="109" y="98"/>
                                </a:lnTo>
                                <a:lnTo>
                                  <a:pt x="103" y="70"/>
                                </a:lnTo>
                                <a:lnTo>
                                  <a:pt x="103" y="77"/>
                                </a:lnTo>
                                <a:lnTo>
                                  <a:pt x="101" y="98"/>
                                </a:lnTo>
                                <a:lnTo>
                                  <a:pt x="97" y="126"/>
                                </a:lnTo>
                                <a:lnTo>
                                  <a:pt x="92" y="141"/>
                                </a:lnTo>
                                <a:lnTo>
                                  <a:pt x="88" y="158"/>
                                </a:lnTo>
                                <a:lnTo>
                                  <a:pt x="80" y="173"/>
                                </a:lnTo>
                                <a:lnTo>
                                  <a:pt x="73" y="187"/>
                                </a:lnTo>
                                <a:lnTo>
                                  <a:pt x="65" y="199"/>
                                </a:lnTo>
                                <a:lnTo>
                                  <a:pt x="56" y="211"/>
                                </a:lnTo>
                                <a:lnTo>
                                  <a:pt x="40" y="231"/>
                                </a:lnTo>
                                <a:lnTo>
                                  <a:pt x="25" y="244"/>
                                </a:lnTo>
                                <a:lnTo>
                                  <a:pt x="15" y="253"/>
                                </a:lnTo>
                                <a:lnTo>
                                  <a:pt x="7" y="259"/>
                                </a:lnTo>
                                <a:lnTo>
                                  <a:pt x="0" y="262"/>
                                </a:lnTo>
                                <a:lnTo>
                                  <a:pt x="7" y="253"/>
                                </a:lnTo>
                                <a:lnTo>
                                  <a:pt x="24" y="228"/>
                                </a:lnTo>
                                <a:lnTo>
                                  <a:pt x="34" y="211"/>
                                </a:lnTo>
                                <a:lnTo>
                                  <a:pt x="45" y="192"/>
                                </a:lnTo>
                                <a:lnTo>
                                  <a:pt x="55" y="171"/>
                                </a:lnTo>
                                <a:lnTo>
                                  <a:pt x="64" y="1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Freeform 55"/>
                        <wps:cNvSpPr>
                          <a:spLocks noEditPoints="1"/>
                        </wps:cNvSpPr>
                        <wps:spPr bwMode="auto">
                          <a:xfrm>
                            <a:off x="1061085" y="102870"/>
                            <a:ext cx="66040" cy="73025"/>
                          </a:xfrm>
                          <a:custGeom>
                            <a:avLst/>
                            <a:gdLst>
                              <a:gd name="T0" fmla="*/ 64 w 104"/>
                              <a:gd name="T1" fmla="*/ 11 h 115"/>
                              <a:gd name="T2" fmla="*/ 75 w 104"/>
                              <a:gd name="T3" fmla="*/ 18 h 115"/>
                              <a:gd name="T4" fmla="*/ 81 w 104"/>
                              <a:gd name="T5" fmla="*/ 30 h 115"/>
                              <a:gd name="T6" fmla="*/ 82 w 104"/>
                              <a:gd name="T7" fmla="*/ 47 h 115"/>
                              <a:gd name="T8" fmla="*/ 79 w 104"/>
                              <a:gd name="T9" fmla="*/ 65 h 115"/>
                              <a:gd name="T10" fmla="*/ 76 w 104"/>
                              <a:gd name="T11" fmla="*/ 73 h 115"/>
                              <a:gd name="T12" fmla="*/ 67 w 104"/>
                              <a:gd name="T13" fmla="*/ 88 h 115"/>
                              <a:gd name="T14" fmla="*/ 55 w 104"/>
                              <a:gd name="T15" fmla="*/ 99 h 115"/>
                              <a:gd name="T16" fmla="*/ 43 w 104"/>
                              <a:gd name="T17" fmla="*/ 102 h 115"/>
                              <a:gd name="T18" fmla="*/ 37 w 104"/>
                              <a:gd name="T19" fmla="*/ 102 h 115"/>
                              <a:gd name="T20" fmla="*/ 28 w 104"/>
                              <a:gd name="T21" fmla="*/ 94 h 115"/>
                              <a:gd name="T22" fmla="*/ 22 w 104"/>
                              <a:gd name="T23" fmla="*/ 82 h 115"/>
                              <a:gd name="T24" fmla="*/ 21 w 104"/>
                              <a:gd name="T25" fmla="*/ 66 h 115"/>
                              <a:gd name="T26" fmla="*/ 24 w 104"/>
                              <a:gd name="T27" fmla="*/ 48 h 115"/>
                              <a:gd name="T28" fmla="*/ 27 w 104"/>
                              <a:gd name="T29" fmla="*/ 39 h 115"/>
                              <a:gd name="T30" fmla="*/ 36 w 104"/>
                              <a:gd name="T31" fmla="*/ 24 h 115"/>
                              <a:gd name="T32" fmla="*/ 46 w 104"/>
                              <a:gd name="T33" fmla="*/ 14 h 115"/>
                              <a:gd name="T34" fmla="*/ 58 w 104"/>
                              <a:gd name="T35" fmla="*/ 11 h 115"/>
                              <a:gd name="T36" fmla="*/ 64 w 104"/>
                              <a:gd name="T37" fmla="*/ 11 h 115"/>
                              <a:gd name="T38" fmla="*/ 91 w 104"/>
                              <a:gd name="T39" fmla="*/ 6 h 115"/>
                              <a:gd name="T40" fmla="*/ 101 w 104"/>
                              <a:gd name="T41" fmla="*/ 20 h 115"/>
                              <a:gd name="T42" fmla="*/ 104 w 104"/>
                              <a:gd name="T43" fmla="*/ 38 h 115"/>
                              <a:gd name="T44" fmla="*/ 100 w 104"/>
                              <a:gd name="T45" fmla="*/ 60 h 115"/>
                              <a:gd name="T46" fmla="*/ 88 w 104"/>
                              <a:gd name="T47" fmla="*/ 81 h 115"/>
                              <a:gd name="T48" fmla="*/ 79 w 104"/>
                              <a:gd name="T49" fmla="*/ 91 h 115"/>
                              <a:gd name="T50" fmla="*/ 61 w 104"/>
                              <a:gd name="T51" fmla="*/ 106 h 115"/>
                              <a:gd name="T52" fmla="*/ 42 w 104"/>
                              <a:gd name="T53" fmla="*/ 114 h 115"/>
                              <a:gd name="T54" fmla="*/ 24 w 104"/>
                              <a:gd name="T55" fmla="*/ 114 h 115"/>
                              <a:gd name="T56" fmla="*/ 15 w 104"/>
                              <a:gd name="T57" fmla="*/ 109 h 115"/>
                              <a:gd name="T58" fmla="*/ 4 w 104"/>
                              <a:gd name="T59" fmla="*/ 96 h 115"/>
                              <a:gd name="T60" fmla="*/ 0 w 104"/>
                              <a:gd name="T61" fmla="*/ 76 h 115"/>
                              <a:gd name="T62" fmla="*/ 4 w 104"/>
                              <a:gd name="T63" fmla="*/ 54 h 115"/>
                              <a:gd name="T64" fmla="*/ 15 w 104"/>
                              <a:gd name="T65" fmla="*/ 32 h 115"/>
                              <a:gd name="T66" fmla="*/ 24 w 104"/>
                              <a:gd name="T67" fmla="*/ 23 h 115"/>
                              <a:gd name="T68" fmla="*/ 43 w 104"/>
                              <a:gd name="T69" fmla="*/ 8 h 115"/>
                              <a:gd name="T70" fmla="*/ 64 w 104"/>
                              <a:gd name="T71" fmla="*/ 0 h 115"/>
                              <a:gd name="T72" fmla="*/ 84 w 104"/>
                              <a:gd name="T73" fmla="*/ 2 h 115"/>
                              <a:gd name="T74" fmla="*/ 91 w 104"/>
                              <a:gd name="T75" fmla="*/ 6 h 11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4" h="115">
                                <a:moveTo>
                                  <a:pt x="64" y="11"/>
                                </a:moveTo>
                                <a:lnTo>
                                  <a:pt x="64" y="11"/>
                                </a:lnTo>
                                <a:lnTo>
                                  <a:pt x="70" y="14"/>
                                </a:lnTo>
                                <a:lnTo>
                                  <a:pt x="75" y="18"/>
                                </a:lnTo>
                                <a:lnTo>
                                  <a:pt x="78" y="24"/>
                                </a:lnTo>
                                <a:lnTo>
                                  <a:pt x="81" y="30"/>
                                </a:lnTo>
                                <a:lnTo>
                                  <a:pt x="82" y="38"/>
                                </a:lnTo>
                                <a:lnTo>
                                  <a:pt x="82" y="47"/>
                                </a:lnTo>
                                <a:lnTo>
                                  <a:pt x="81" y="56"/>
                                </a:lnTo>
                                <a:lnTo>
                                  <a:pt x="79" y="65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7" y="88"/>
                                </a:lnTo>
                                <a:lnTo>
                                  <a:pt x="61" y="94"/>
                                </a:lnTo>
                                <a:lnTo>
                                  <a:pt x="55" y="99"/>
                                </a:lnTo>
                                <a:lnTo>
                                  <a:pt x="49" y="100"/>
                                </a:lnTo>
                                <a:lnTo>
                                  <a:pt x="43" y="102"/>
                                </a:lnTo>
                                <a:lnTo>
                                  <a:pt x="37" y="102"/>
                                </a:lnTo>
                                <a:lnTo>
                                  <a:pt x="33" y="99"/>
                                </a:lnTo>
                                <a:lnTo>
                                  <a:pt x="28" y="94"/>
                                </a:lnTo>
                                <a:lnTo>
                                  <a:pt x="25" y="88"/>
                                </a:lnTo>
                                <a:lnTo>
                                  <a:pt x="22" y="82"/>
                                </a:lnTo>
                                <a:lnTo>
                                  <a:pt x="21" y="75"/>
                                </a:lnTo>
                                <a:lnTo>
                                  <a:pt x="21" y="66"/>
                                </a:lnTo>
                                <a:lnTo>
                                  <a:pt x="22" y="57"/>
                                </a:lnTo>
                                <a:lnTo>
                                  <a:pt x="24" y="48"/>
                                </a:lnTo>
                                <a:lnTo>
                                  <a:pt x="27" y="39"/>
                                </a:lnTo>
                                <a:lnTo>
                                  <a:pt x="31" y="32"/>
                                </a:lnTo>
                                <a:lnTo>
                                  <a:pt x="36" y="24"/>
                                </a:lnTo>
                                <a:lnTo>
                                  <a:pt x="42" y="18"/>
                                </a:lnTo>
                                <a:lnTo>
                                  <a:pt x="46" y="14"/>
                                </a:lnTo>
                                <a:lnTo>
                                  <a:pt x="52" y="12"/>
                                </a:lnTo>
                                <a:lnTo>
                                  <a:pt x="58" y="11"/>
                                </a:lnTo>
                                <a:lnTo>
                                  <a:pt x="64" y="11"/>
                                </a:lnTo>
                                <a:close/>
                                <a:moveTo>
                                  <a:pt x="91" y="6"/>
                                </a:moveTo>
                                <a:lnTo>
                                  <a:pt x="91" y="6"/>
                                </a:lnTo>
                                <a:lnTo>
                                  <a:pt x="97" y="12"/>
                                </a:lnTo>
                                <a:lnTo>
                                  <a:pt x="101" y="20"/>
                                </a:lnTo>
                                <a:lnTo>
                                  <a:pt x="104" y="29"/>
                                </a:lnTo>
                                <a:lnTo>
                                  <a:pt x="104" y="38"/>
                                </a:lnTo>
                                <a:lnTo>
                                  <a:pt x="103" y="48"/>
                                </a:lnTo>
                                <a:lnTo>
                                  <a:pt x="100" y="60"/>
                                </a:lnTo>
                                <a:lnTo>
                                  <a:pt x="94" y="71"/>
                                </a:lnTo>
                                <a:lnTo>
                                  <a:pt x="88" y="81"/>
                                </a:lnTo>
                                <a:lnTo>
                                  <a:pt x="79" y="91"/>
                                </a:lnTo>
                                <a:lnTo>
                                  <a:pt x="70" y="100"/>
                                </a:lnTo>
                                <a:lnTo>
                                  <a:pt x="61" y="106"/>
                                </a:lnTo>
                                <a:lnTo>
                                  <a:pt x="52" y="111"/>
                                </a:lnTo>
                                <a:lnTo>
                                  <a:pt x="42" y="114"/>
                                </a:lnTo>
                                <a:lnTo>
                                  <a:pt x="33" y="115"/>
                                </a:lnTo>
                                <a:lnTo>
                                  <a:pt x="24" y="114"/>
                                </a:lnTo>
                                <a:lnTo>
                                  <a:pt x="15" y="109"/>
                                </a:lnTo>
                                <a:lnTo>
                                  <a:pt x="9" y="103"/>
                                </a:lnTo>
                                <a:lnTo>
                                  <a:pt x="4" y="96"/>
                                </a:lnTo>
                                <a:lnTo>
                                  <a:pt x="1" y="87"/>
                                </a:lnTo>
                                <a:lnTo>
                                  <a:pt x="0" y="76"/>
                                </a:lnTo>
                                <a:lnTo>
                                  <a:pt x="1" y="66"/>
                                </a:lnTo>
                                <a:lnTo>
                                  <a:pt x="4" y="54"/>
                                </a:lnTo>
                                <a:lnTo>
                                  <a:pt x="9" y="44"/>
                                </a:lnTo>
                                <a:lnTo>
                                  <a:pt x="15" y="32"/>
                                </a:lnTo>
                                <a:lnTo>
                                  <a:pt x="24" y="23"/>
                                </a:lnTo>
                                <a:lnTo>
                                  <a:pt x="33" y="14"/>
                                </a:lnTo>
                                <a:lnTo>
                                  <a:pt x="43" y="8"/>
                                </a:lnTo>
                                <a:lnTo>
                                  <a:pt x="54" y="3"/>
                                </a:lnTo>
                                <a:lnTo>
                                  <a:pt x="64" y="0"/>
                                </a:lnTo>
                                <a:lnTo>
                                  <a:pt x="73" y="0"/>
                                </a:lnTo>
                                <a:lnTo>
                                  <a:pt x="84" y="2"/>
                                </a:lnTo>
                                <a:lnTo>
                                  <a:pt x="91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Freeform 56"/>
                        <wps:cNvSpPr>
                          <a:spLocks noEditPoints="1"/>
                        </wps:cNvSpPr>
                        <wps:spPr bwMode="auto">
                          <a:xfrm>
                            <a:off x="1001395" y="281940"/>
                            <a:ext cx="67945" cy="71120"/>
                          </a:xfrm>
                          <a:custGeom>
                            <a:avLst/>
                            <a:gdLst>
                              <a:gd name="T0" fmla="*/ 69 w 107"/>
                              <a:gd name="T1" fmla="*/ 11 h 112"/>
                              <a:gd name="T2" fmla="*/ 78 w 107"/>
                              <a:gd name="T3" fmla="*/ 18 h 112"/>
                              <a:gd name="T4" fmla="*/ 82 w 107"/>
                              <a:gd name="T5" fmla="*/ 30 h 112"/>
                              <a:gd name="T6" fmla="*/ 84 w 107"/>
                              <a:gd name="T7" fmla="*/ 46 h 112"/>
                              <a:gd name="T8" fmla="*/ 79 w 107"/>
                              <a:gd name="T9" fmla="*/ 64 h 112"/>
                              <a:gd name="T10" fmla="*/ 76 w 107"/>
                              <a:gd name="T11" fmla="*/ 73 h 112"/>
                              <a:gd name="T12" fmla="*/ 66 w 107"/>
                              <a:gd name="T13" fmla="*/ 87 h 112"/>
                              <a:gd name="T14" fmla="*/ 55 w 107"/>
                              <a:gd name="T15" fmla="*/ 96 h 112"/>
                              <a:gd name="T16" fmla="*/ 42 w 107"/>
                              <a:gd name="T17" fmla="*/ 100 h 112"/>
                              <a:gd name="T18" fmla="*/ 37 w 107"/>
                              <a:gd name="T19" fmla="*/ 99 h 112"/>
                              <a:gd name="T20" fmla="*/ 27 w 107"/>
                              <a:gd name="T21" fmla="*/ 91 h 112"/>
                              <a:gd name="T22" fmla="*/ 22 w 107"/>
                              <a:gd name="T23" fmla="*/ 78 h 112"/>
                              <a:gd name="T24" fmla="*/ 21 w 107"/>
                              <a:gd name="T25" fmla="*/ 63 h 112"/>
                              <a:gd name="T26" fmla="*/ 25 w 107"/>
                              <a:gd name="T27" fmla="*/ 45 h 112"/>
                              <a:gd name="T28" fmla="*/ 30 w 107"/>
                              <a:gd name="T29" fmla="*/ 36 h 112"/>
                              <a:gd name="T30" fmla="*/ 39 w 107"/>
                              <a:gd name="T31" fmla="*/ 21 h 112"/>
                              <a:gd name="T32" fmla="*/ 51 w 107"/>
                              <a:gd name="T33" fmla="*/ 12 h 112"/>
                              <a:gd name="T34" fmla="*/ 63 w 107"/>
                              <a:gd name="T35" fmla="*/ 9 h 112"/>
                              <a:gd name="T36" fmla="*/ 69 w 107"/>
                              <a:gd name="T37" fmla="*/ 11 h 112"/>
                              <a:gd name="T38" fmla="*/ 95 w 107"/>
                              <a:gd name="T39" fmla="*/ 6 h 112"/>
                              <a:gd name="T40" fmla="*/ 104 w 107"/>
                              <a:gd name="T41" fmla="*/ 21 h 112"/>
                              <a:gd name="T42" fmla="*/ 106 w 107"/>
                              <a:gd name="T43" fmla="*/ 39 h 112"/>
                              <a:gd name="T44" fmla="*/ 100 w 107"/>
                              <a:gd name="T45" fmla="*/ 60 h 112"/>
                              <a:gd name="T46" fmla="*/ 88 w 107"/>
                              <a:gd name="T47" fmla="*/ 82 h 112"/>
                              <a:gd name="T48" fmla="*/ 79 w 107"/>
                              <a:gd name="T49" fmla="*/ 91 h 112"/>
                              <a:gd name="T50" fmla="*/ 60 w 107"/>
                              <a:gd name="T51" fmla="*/ 104 h 112"/>
                              <a:gd name="T52" fmla="*/ 40 w 107"/>
                              <a:gd name="T53" fmla="*/ 112 h 112"/>
                              <a:gd name="T54" fmla="*/ 21 w 107"/>
                              <a:gd name="T55" fmla="*/ 109 h 112"/>
                              <a:gd name="T56" fmla="*/ 13 w 107"/>
                              <a:gd name="T57" fmla="*/ 104 h 112"/>
                              <a:gd name="T58" fmla="*/ 3 w 107"/>
                              <a:gd name="T59" fmla="*/ 91 h 112"/>
                              <a:gd name="T60" fmla="*/ 0 w 107"/>
                              <a:gd name="T61" fmla="*/ 72 h 112"/>
                              <a:gd name="T62" fmla="*/ 6 w 107"/>
                              <a:gd name="T63" fmla="*/ 49 h 112"/>
                              <a:gd name="T64" fmla="*/ 18 w 107"/>
                              <a:gd name="T65" fmla="*/ 28 h 112"/>
                              <a:gd name="T66" fmla="*/ 27 w 107"/>
                              <a:gd name="T67" fmla="*/ 18 h 112"/>
                              <a:gd name="T68" fmla="*/ 46 w 107"/>
                              <a:gd name="T69" fmla="*/ 5 h 112"/>
                              <a:gd name="T70" fmla="*/ 69 w 107"/>
                              <a:gd name="T71" fmla="*/ 0 h 112"/>
                              <a:gd name="T72" fmla="*/ 87 w 107"/>
                              <a:gd name="T73" fmla="*/ 2 h 112"/>
                              <a:gd name="T74" fmla="*/ 95 w 107"/>
                              <a:gd name="T75" fmla="*/ 6 h 11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07" h="112">
                                <a:moveTo>
                                  <a:pt x="69" y="11"/>
                                </a:moveTo>
                                <a:lnTo>
                                  <a:pt x="69" y="11"/>
                                </a:lnTo>
                                <a:lnTo>
                                  <a:pt x="73" y="14"/>
                                </a:lnTo>
                                <a:lnTo>
                                  <a:pt x="78" y="18"/>
                                </a:lnTo>
                                <a:lnTo>
                                  <a:pt x="81" y="22"/>
                                </a:lnTo>
                                <a:lnTo>
                                  <a:pt x="82" y="30"/>
                                </a:lnTo>
                                <a:lnTo>
                                  <a:pt x="84" y="37"/>
                                </a:lnTo>
                                <a:lnTo>
                                  <a:pt x="84" y="46"/>
                                </a:lnTo>
                                <a:lnTo>
                                  <a:pt x="82" y="55"/>
                                </a:lnTo>
                                <a:lnTo>
                                  <a:pt x="79" y="64"/>
                                </a:lnTo>
                                <a:lnTo>
                                  <a:pt x="76" y="73"/>
                                </a:lnTo>
                                <a:lnTo>
                                  <a:pt x="72" y="81"/>
                                </a:lnTo>
                                <a:lnTo>
                                  <a:pt x="66" y="87"/>
                                </a:lnTo>
                                <a:lnTo>
                                  <a:pt x="60" y="93"/>
                                </a:lnTo>
                                <a:lnTo>
                                  <a:pt x="55" y="96"/>
                                </a:lnTo>
                                <a:lnTo>
                                  <a:pt x="48" y="99"/>
                                </a:lnTo>
                                <a:lnTo>
                                  <a:pt x="42" y="100"/>
                                </a:lnTo>
                                <a:lnTo>
                                  <a:pt x="37" y="99"/>
                                </a:lnTo>
                                <a:lnTo>
                                  <a:pt x="31" y="96"/>
                                </a:lnTo>
                                <a:lnTo>
                                  <a:pt x="27" y="91"/>
                                </a:lnTo>
                                <a:lnTo>
                                  <a:pt x="24" y="85"/>
                                </a:lnTo>
                                <a:lnTo>
                                  <a:pt x="22" y="78"/>
                                </a:lnTo>
                                <a:lnTo>
                                  <a:pt x="21" y="70"/>
                                </a:lnTo>
                                <a:lnTo>
                                  <a:pt x="21" y="63"/>
                                </a:lnTo>
                                <a:lnTo>
                                  <a:pt x="22" y="54"/>
                                </a:lnTo>
                                <a:lnTo>
                                  <a:pt x="25" y="45"/>
                                </a:lnTo>
                                <a:lnTo>
                                  <a:pt x="30" y="36"/>
                                </a:lnTo>
                                <a:lnTo>
                                  <a:pt x="34" y="28"/>
                                </a:lnTo>
                                <a:lnTo>
                                  <a:pt x="39" y="21"/>
                                </a:lnTo>
                                <a:lnTo>
                                  <a:pt x="45" y="17"/>
                                </a:lnTo>
                                <a:lnTo>
                                  <a:pt x="51" y="12"/>
                                </a:lnTo>
                                <a:lnTo>
                                  <a:pt x="57" y="9"/>
                                </a:lnTo>
                                <a:lnTo>
                                  <a:pt x="63" y="9"/>
                                </a:lnTo>
                                <a:lnTo>
                                  <a:pt x="69" y="11"/>
                                </a:lnTo>
                                <a:close/>
                                <a:moveTo>
                                  <a:pt x="95" y="6"/>
                                </a:moveTo>
                                <a:lnTo>
                                  <a:pt x="95" y="6"/>
                                </a:lnTo>
                                <a:lnTo>
                                  <a:pt x="101" y="14"/>
                                </a:lnTo>
                                <a:lnTo>
                                  <a:pt x="104" y="21"/>
                                </a:lnTo>
                                <a:lnTo>
                                  <a:pt x="107" y="30"/>
                                </a:lnTo>
                                <a:lnTo>
                                  <a:pt x="106" y="39"/>
                                </a:lnTo>
                                <a:lnTo>
                                  <a:pt x="104" y="49"/>
                                </a:lnTo>
                                <a:lnTo>
                                  <a:pt x="100" y="60"/>
                                </a:lnTo>
                                <a:lnTo>
                                  <a:pt x="95" y="70"/>
                                </a:lnTo>
                                <a:lnTo>
                                  <a:pt x="88" y="82"/>
                                </a:lnTo>
                                <a:lnTo>
                                  <a:pt x="79" y="91"/>
                                </a:lnTo>
                                <a:lnTo>
                                  <a:pt x="70" y="99"/>
                                </a:lnTo>
                                <a:lnTo>
                                  <a:pt x="60" y="104"/>
                                </a:lnTo>
                                <a:lnTo>
                                  <a:pt x="49" y="109"/>
                                </a:lnTo>
                                <a:lnTo>
                                  <a:pt x="40" y="112"/>
                                </a:lnTo>
                                <a:lnTo>
                                  <a:pt x="30" y="112"/>
                                </a:lnTo>
                                <a:lnTo>
                                  <a:pt x="21" y="109"/>
                                </a:lnTo>
                                <a:lnTo>
                                  <a:pt x="13" y="104"/>
                                </a:lnTo>
                                <a:lnTo>
                                  <a:pt x="7" y="99"/>
                                </a:lnTo>
                                <a:lnTo>
                                  <a:pt x="3" y="91"/>
                                </a:lnTo>
                                <a:lnTo>
                                  <a:pt x="1" y="82"/>
                                </a:lnTo>
                                <a:lnTo>
                                  <a:pt x="0" y="72"/>
                                </a:lnTo>
                                <a:lnTo>
                                  <a:pt x="1" y="61"/>
                                </a:lnTo>
                                <a:lnTo>
                                  <a:pt x="6" y="49"/>
                                </a:lnTo>
                                <a:lnTo>
                                  <a:pt x="10" y="39"/>
                                </a:lnTo>
                                <a:lnTo>
                                  <a:pt x="18" y="28"/>
                                </a:lnTo>
                                <a:lnTo>
                                  <a:pt x="27" y="18"/>
                                </a:lnTo>
                                <a:lnTo>
                                  <a:pt x="36" y="11"/>
                                </a:lnTo>
                                <a:lnTo>
                                  <a:pt x="46" y="5"/>
                                </a:lnTo>
                                <a:lnTo>
                                  <a:pt x="58" y="2"/>
                                </a:lnTo>
                                <a:lnTo>
                                  <a:pt x="69" y="0"/>
                                </a:lnTo>
                                <a:lnTo>
                                  <a:pt x="78" y="0"/>
                                </a:lnTo>
                                <a:lnTo>
                                  <a:pt x="87" y="2"/>
                                </a:lnTo>
                                <a:lnTo>
                                  <a:pt x="95" y="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Freeform 57"/>
                        <wps:cNvSpPr>
                          <a:spLocks noEditPoints="1"/>
                        </wps:cNvSpPr>
                        <wps:spPr bwMode="auto">
                          <a:xfrm>
                            <a:off x="1186180" y="279400"/>
                            <a:ext cx="78740" cy="59690"/>
                          </a:xfrm>
                          <a:custGeom>
                            <a:avLst/>
                            <a:gdLst>
                              <a:gd name="T0" fmla="*/ 97 w 124"/>
                              <a:gd name="T1" fmla="*/ 16 h 94"/>
                              <a:gd name="T2" fmla="*/ 101 w 124"/>
                              <a:gd name="T3" fmla="*/ 26 h 94"/>
                              <a:gd name="T4" fmla="*/ 100 w 124"/>
                              <a:gd name="T5" fmla="*/ 40 h 94"/>
                              <a:gd name="T6" fmla="*/ 92 w 124"/>
                              <a:gd name="T7" fmla="*/ 55 h 94"/>
                              <a:gd name="T8" fmla="*/ 79 w 124"/>
                              <a:gd name="T9" fmla="*/ 68 h 94"/>
                              <a:gd name="T10" fmla="*/ 71 w 124"/>
                              <a:gd name="T11" fmla="*/ 74 h 94"/>
                              <a:gd name="T12" fmla="*/ 55 w 124"/>
                              <a:gd name="T13" fmla="*/ 80 h 94"/>
                              <a:gd name="T14" fmla="*/ 42 w 124"/>
                              <a:gd name="T15" fmla="*/ 83 h 94"/>
                              <a:gd name="T16" fmla="*/ 30 w 124"/>
                              <a:gd name="T17" fmla="*/ 79 h 94"/>
                              <a:gd name="T18" fmla="*/ 25 w 124"/>
                              <a:gd name="T19" fmla="*/ 76 h 94"/>
                              <a:gd name="T20" fmla="*/ 21 w 124"/>
                              <a:gd name="T21" fmla="*/ 65 h 94"/>
                              <a:gd name="T22" fmla="*/ 22 w 124"/>
                              <a:gd name="T23" fmla="*/ 50 h 94"/>
                              <a:gd name="T24" fmla="*/ 30 w 124"/>
                              <a:gd name="T25" fmla="*/ 37 h 94"/>
                              <a:gd name="T26" fmla="*/ 43 w 124"/>
                              <a:gd name="T27" fmla="*/ 24 h 94"/>
                              <a:gd name="T28" fmla="*/ 51 w 124"/>
                              <a:gd name="T29" fmla="*/ 18 h 94"/>
                              <a:gd name="T30" fmla="*/ 66 w 124"/>
                              <a:gd name="T31" fmla="*/ 10 h 94"/>
                              <a:gd name="T32" fmla="*/ 80 w 124"/>
                              <a:gd name="T33" fmla="*/ 9 h 94"/>
                              <a:gd name="T34" fmla="*/ 92 w 124"/>
                              <a:gd name="T35" fmla="*/ 12 h 94"/>
                              <a:gd name="T36" fmla="*/ 97 w 124"/>
                              <a:gd name="T37" fmla="*/ 16 h 94"/>
                              <a:gd name="T38" fmla="*/ 122 w 124"/>
                              <a:gd name="T39" fmla="*/ 26 h 94"/>
                              <a:gd name="T40" fmla="*/ 124 w 124"/>
                              <a:gd name="T41" fmla="*/ 44 h 94"/>
                              <a:gd name="T42" fmla="*/ 115 w 124"/>
                              <a:gd name="T43" fmla="*/ 61 h 94"/>
                              <a:gd name="T44" fmla="*/ 100 w 124"/>
                              <a:gd name="T45" fmla="*/ 76 h 94"/>
                              <a:gd name="T46" fmla="*/ 77 w 124"/>
                              <a:gd name="T47" fmla="*/ 88 h 94"/>
                              <a:gd name="T48" fmla="*/ 66 w 124"/>
                              <a:gd name="T49" fmla="*/ 91 h 94"/>
                              <a:gd name="T50" fmla="*/ 42 w 124"/>
                              <a:gd name="T51" fmla="*/ 94 h 94"/>
                              <a:gd name="T52" fmla="*/ 21 w 124"/>
                              <a:gd name="T53" fmla="*/ 89 h 94"/>
                              <a:gd name="T54" fmla="*/ 6 w 124"/>
                              <a:gd name="T55" fmla="*/ 77 h 94"/>
                              <a:gd name="T56" fmla="*/ 1 w 124"/>
                              <a:gd name="T57" fmla="*/ 70 h 94"/>
                              <a:gd name="T58" fmla="*/ 0 w 124"/>
                              <a:gd name="T59" fmla="*/ 52 h 94"/>
                              <a:gd name="T60" fmla="*/ 7 w 124"/>
                              <a:gd name="T61" fmla="*/ 34 h 94"/>
                              <a:gd name="T62" fmla="*/ 22 w 124"/>
                              <a:gd name="T63" fmla="*/ 18 h 94"/>
                              <a:gd name="T64" fmla="*/ 45 w 124"/>
                              <a:gd name="T65" fmla="*/ 6 h 94"/>
                              <a:gd name="T66" fmla="*/ 57 w 124"/>
                              <a:gd name="T67" fmla="*/ 3 h 94"/>
                              <a:gd name="T68" fmla="*/ 80 w 124"/>
                              <a:gd name="T69" fmla="*/ 1 h 94"/>
                              <a:gd name="T70" fmla="*/ 103 w 124"/>
                              <a:gd name="T71" fmla="*/ 7 h 94"/>
                              <a:gd name="T72" fmla="*/ 118 w 124"/>
                              <a:gd name="T73" fmla="*/ 19 h 94"/>
                              <a:gd name="T74" fmla="*/ 122 w 124"/>
                              <a:gd name="T75" fmla="*/ 26 h 94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124" h="94">
                                <a:moveTo>
                                  <a:pt x="97" y="16"/>
                                </a:moveTo>
                                <a:lnTo>
                                  <a:pt x="97" y="16"/>
                                </a:lnTo>
                                <a:lnTo>
                                  <a:pt x="100" y="21"/>
                                </a:lnTo>
                                <a:lnTo>
                                  <a:pt x="101" y="26"/>
                                </a:lnTo>
                                <a:lnTo>
                                  <a:pt x="101" y="34"/>
                                </a:lnTo>
                                <a:lnTo>
                                  <a:pt x="100" y="40"/>
                                </a:lnTo>
                                <a:lnTo>
                                  <a:pt x="97" y="47"/>
                                </a:lnTo>
                                <a:lnTo>
                                  <a:pt x="92" y="55"/>
                                </a:lnTo>
                                <a:lnTo>
                                  <a:pt x="86" y="61"/>
                                </a:lnTo>
                                <a:lnTo>
                                  <a:pt x="79" y="68"/>
                                </a:lnTo>
                                <a:lnTo>
                                  <a:pt x="71" y="74"/>
                                </a:lnTo>
                                <a:lnTo>
                                  <a:pt x="64" y="77"/>
                                </a:lnTo>
                                <a:lnTo>
                                  <a:pt x="55" y="80"/>
                                </a:lnTo>
                                <a:lnTo>
                                  <a:pt x="48" y="83"/>
                                </a:lnTo>
                                <a:lnTo>
                                  <a:pt x="42" y="83"/>
                                </a:lnTo>
                                <a:lnTo>
                                  <a:pt x="34" y="82"/>
                                </a:lnTo>
                                <a:lnTo>
                                  <a:pt x="30" y="79"/>
                                </a:lnTo>
                                <a:lnTo>
                                  <a:pt x="25" y="76"/>
                                </a:lnTo>
                                <a:lnTo>
                                  <a:pt x="22" y="70"/>
                                </a:lnTo>
                                <a:lnTo>
                                  <a:pt x="21" y="65"/>
                                </a:lnTo>
                                <a:lnTo>
                                  <a:pt x="21" y="58"/>
                                </a:lnTo>
                                <a:lnTo>
                                  <a:pt x="22" y="50"/>
                                </a:lnTo>
                                <a:lnTo>
                                  <a:pt x="25" y="44"/>
                                </a:lnTo>
                                <a:lnTo>
                                  <a:pt x="30" y="37"/>
                                </a:lnTo>
                                <a:lnTo>
                                  <a:pt x="36" y="29"/>
                                </a:lnTo>
                                <a:lnTo>
                                  <a:pt x="43" y="24"/>
                                </a:lnTo>
                                <a:lnTo>
                                  <a:pt x="51" y="18"/>
                                </a:lnTo>
                                <a:lnTo>
                                  <a:pt x="58" y="13"/>
                                </a:lnTo>
                                <a:lnTo>
                                  <a:pt x="66" y="10"/>
                                </a:lnTo>
                                <a:lnTo>
                                  <a:pt x="73" y="9"/>
                                </a:lnTo>
                                <a:lnTo>
                                  <a:pt x="80" y="9"/>
                                </a:lnTo>
                                <a:lnTo>
                                  <a:pt x="88" y="10"/>
                                </a:lnTo>
                                <a:lnTo>
                                  <a:pt x="92" y="12"/>
                                </a:lnTo>
                                <a:lnTo>
                                  <a:pt x="97" y="16"/>
                                </a:lnTo>
                                <a:close/>
                                <a:moveTo>
                                  <a:pt x="122" y="26"/>
                                </a:moveTo>
                                <a:lnTo>
                                  <a:pt x="122" y="26"/>
                                </a:lnTo>
                                <a:lnTo>
                                  <a:pt x="124" y="35"/>
                                </a:lnTo>
                                <a:lnTo>
                                  <a:pt x="124" y="44"/>
                                </a:lnTo>
                                <a:lnTo>
                                  <a:pt x="121" y="52"/>
                                </a:lnTo>
                                <a:lnTo>
                                  <a:pt x="115" y="61"/>
                                </a:lnTo>
                                <a:lnTo>
                                  <a:pt x="107" y="68"/>
                                </a:lnTo>
                                <a:lnTo>
                                  <a:pt x="100" y="76"/>
                                </a:lnTo>
                                <a:lnTo>
                                  <a:pt x="89" y="82"/>
                                </a:lnTo>
                                <a:lnTo>
                                  <a:pt x="77" y="88"/>
                                </a:lnTo>
                                <a:lnTo>
                                  <a:pt x="66" y="91"/>
                                </a:lnTo>
                                <a:lnTo>
                                  <a:pt x="52" y="94"/>
                                </a:lnTo>
                                <a:lnTo>
                                  <a:pt x="42" y="94"/>
                                </a:lnTo>
                                <a:lnTo>
                                  <a:pt x="31" y="92"/>
                                </a:lnTo>
                                <a:lnTo>
                                  <a:pt x="21" y="89"/>
                                </a:lnTo>
                                <a:lnTo>
                                  <a:pt x="13" y="83"/>
                                </a:lnTo>
                                <a:lnTo>
                                  <a:pt x="6" y="77"/>
                                </a:lnTo>
                                <a:lnTo>
                                  <a:pt x="1" y="70"/>
                                </a:lnTo>
                                <a:lnTo>
                                  <a:pt x="0" y="61"/>
                                </a:lnTo>
                                <a:lnTo>
                                  <a:pt x="0" y="52"/>
                                </a:lnTo>
                                <a:lnTo>
                                  <a:pt x="3" y="43"/>
                                </a:lnTo>
                                <a:lnTo>
                                  <a:pt x="7" y="34"/>
                                </a:lnTo>
                                <a:lnTo>
                                  <a:pt x="15" y="25"/>
                                </a:lnTo>
                                <a:lnTo>
                                  <a:pt x="22" y="18"/>
                                </a:lnTo>
                                <a:lnTo>
                                  <a:pt x="33" y="12"/>
                                </a:lnTo>
                                <a:lnTo>
                                  <a:pt x="45" y="6"/>
                                </a:lnTo>
                                <a:lnTo>
                                  <a:pt x="57" y="3"/>
                                </a:lnTo>
                                <a:lnTo>
                                  <a:pt x="70" y="0"/>
                                </a:lnTo>
                                <a:lnTo>
                                  <a:pt x="80" y="1"/>
                                </a:lnTo>
                                <a:lnTo>
                                  <a:pt x="92" y="3"/>
                                </a:lnTo>
                                <a:lnTo>
                                  <a:pt x="103" y="7"/>
                                </a:lnTo>
                                <a:lnTo>
                                  <a:pt x="110" y="12"/>
                                </a:lnTo>
                                <a:lnTo>
                                  <a:pt x="118" y="19"/>
                                </a:lnTo>
                                <a:lnTo>
                                  <a:pt x="122" y="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A642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Freeform 58"/>
                        <wps:cNvSpPr>
                          <a:spLocks noEditPoints="1"/>
                        </wps:cNvSpPr>
                        <wps:spPr bwMode="auto">
                          <a:xfrm>
                            <a:off x="981710" y="770255"/>
                            <a:ext cx="33655" cy="19050"/>
                          </a:xfrm>
                          <a:custGeom>
                            <a:avLst/>
                            <a:gdLst>
                              <a:gd name="T0" fmla="*/ 22 w 53"/>
                              <a:gd name="T1" fmla="*/ 0 h 30"/>
                              <a:gd name="T2" fmla="*/ 22 w 53"/>
                              <a:gd name="T3" fmla="*/ 5 h 30"/>
                              <a:gd name="T4" fmla="*/ 13 w 53"/>
                              <a:gd name="T5" fmla="*/ 5 h 30"/>
                              <a:gd name="T6" fmla="*/ 13 w 53"/>
                              <a:gd name="T7" fmla="*/ 30 h 30"/>
                              <a:gd name="T8" fmla="*/ 9 w 53"/>
                              <a:gd name="T9" fmla="*/ 30 h 30"/>
                              <a:gd name="T10" fmla="*/ 9 w 53"/>
                              <a:gd name="T11" fmla="*/ 5 h 30"/>
                              <a:gd name="T12" fmla="*/ 0 w 53"/>
                              <a:gd name="T13" fmla="*/ 5 h 30"/>
                              <a:gd name="T14" fmla="*/ 0 w 53"/>
                              <a:gd name="T15" fmla="*/ 0 h 30"/>
                              <a:gd name="T16" fmla="*/ 22 w 53"/>
                              <a:gd name="T17" fmla="*/ 0 h 30"/>
                              <a:gd name="T18" fmla="*/ 49 w 53"/>
                              <a:gd name="T19" fmla="*/ 30 h 30"/>
                              <a:gd name="T20" fmla="*/ 47 w 53"/>
                              <a:gd name="T21" fmla="*/ 12 h 30"/>
                              <a:gd name="T22" fmla="*/ 47 w 53"/>
                              <a:gd name="T23" fmla="*/ 12 h 30"/>
                              <a:gd name="T24" fmla="*/ 47 w 53"/>
                              <a:gd name="T25" fmla="*/ 5 h 30"/>
                              <a:gd name="T26" fmla="*/ 47 w 53"/>
                              <a:gd name="T27" fmla="*/ 5 h 30"/>
                              <a:gd name="T28" fmla="*/ 47 w 53"/>
                              <a:gd name="T29" fmla="*/ 5 h 30"/>
                              <a:gd name="T30" fmla="*/ 44 w 53"/>
                              <a:gd name="T31" fmla="*/ 12 h 30"/>
                              <a:gd name="T32" fmla="*/ 38 w 53"/>
                              <a:gd name="T33" fmla="*/ 28 h 30"/>
                              <a:gd name="T34" fmla="*/ 35 w 53"/>
                              <a:gd name="T35" fmla="*/ 28 h 30"/>
                              <a:gd name="T36" fmla="*/ 30 w 53"/>
                              <a:gd name="T37" fmla="*/ 12 h 30"/>
                              <a:gd name="T38" fmla="*/ 30 w 53"/>
                              <a:gd name="T39" fmla="*/ 12 h 30"/>
                              <a:gd name="T40" fmla="*/ 28 w 53"/>
                              <a:gd name="T41" fmla="*/ 5 h 30"/>
                              <a:gd name="T42" fmla="*/ 28 w 53"/>
                              <a:gd name="T43" fmla="*/ 5 h 30"/>
                              <a:gd name="T44" fmla="*/ 28 w 53"/>
                              <a:gd name="T45" fmla="*/ 5 h 30"/>
                              <a:gd name="T46" fmla="*/ 28 w 53"/>
                              <a:gd name="T47" fmla="*/ 12 h 30"/>
                              <a:gd name="T48" fmla="*/ 27 w 53"/>
                              <a:gd name="T49" fmla="*/ 30 h 30"/>
                              <a:gd name="T50" fmla="*/ 22 w 53"/>
                              <a:gd name="T51" fmla="*/ 30 h 30"/>
                              <a:gd name="T52" fmla="*/ 25 w 53"/>
                              <a:gd name="T53" fmla="*/ 0 h 30"/>
                              <a:gd name="T54" fmla="*/ 31 w 53"/>
                              <a:gd name="T55" fmla="*/ 0 h 30"/>
                              <a:gd name="T56" fmla="*/ 35 w 53"/>
                              <a:gd name="T57" fmla="*/ 17 h 30"/>
                              <a:gd name="T58" fmla="*/ 35 w 53"/>
                              <a:gd name="T59" fmla="*/ 17 h 30"/>
                              <a:gd name="T60" fmla="*/ 38 w 53"/>
                              <a:gd name="T61" fmla="*/ 24 h 30"/>
                              <a:gd name="T62" fmla="*/ 38 w 53"/>
                              <a:gd name="T63" fmla="*/ 24 h 30"/>
                              <a:gd name="T64" fmla="*/ 38 w 53"/>
                              <a:gd name="T65" fmla="*/ 24 h 30"/>
                              <a:gd name="T66" fmla="*/ 40 w 53"/>
                              <a:gd name="T67" fmla="*/ 17 h 30"/>
                              <a:gd name="T68" fmla="*/ 46 w 53"/>
                              <a:gd name="T69" fmla="*/ 0 h 30"/>
                              <a:gd name="T70" fmla="*/ 52 w 53"/>
                              <a:gd name="T71" fmla="*/ 0 h 30"/>
                              <a:gd name="T72" fmla="*/ 53 w 53"/>
                              <a:gd name="T73" fmla="*/ 30 h 30"/>
                              <a:gd name="T74" fmla="*/ 49 w 53"/>
                              <a:gd name="T75" fmla="*/ 30 h 3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</a:cxnLst>
                            <a:rect l="0" t="0" r="r" b="b"/>
                            <a:pathLst>
                              <a:path w="53" h="30">
                                <a:moveTo>
                                  <a:pt x="22" y="0"/>
                                </a:moveTo>
                                <a:lnTo>
                                  <a:pt x="22" y="5"/>
                                </a:lnTo>
                                <a:lnTo>
                                  <a:pt x="13" y="5"/>
                                </a:lnTo>
                                <a:lnTo>
                                  <a:pt x="13" y="30"/>
                                </a:lnTo>
                                <a:lnTo>
                                  <a:pt x="9" y="30"/>
                                </a:lnTo>
                                <a:lnTo>
                                  <a:pt x="9" y="5"/>
                                </a:lnTo>
                                <a:lnTo>
                                  <a:pt x="0" y="5"/>
                                </a:lnTo>
                                <a:lnTo>
                                  <a:pt x="0" y="0"/>
                                </a:lnTo>
                                <a:lnTo>
                                  <a:pt x="22" y="0"/>
                                </a:lnTo>
                                <a:close/>
                                <a:moveTo>
                                  <a:pt x="49" y="30"/>
                                </a:moveTo>
                                <a:lnTo>
                                  <a:pt x="47" y="12"/>
                                </a:lnTo>
                                <a:lnTo>
                                  <a:pt x="47" y="5"/>
                                </a:lnTo>
                                <a:lnTo>
                                  <a:pt x="44" y="12"/>
                                </a:lnTo>
                                <a:lnTo>
                                  <a:pt x="38" y="28"/>
                                </a:lnTo>
                                <a:lnTo>
                                  <a:pt x="35" y="28"/>
                                </a:lnTo>
                                <a:lnTo>
                                  <a:pt x="30" y="12"/>
                                </a:lnTo>
                                <a:lnTo>
                                  <a:pt x="28" y="5"/>
                                </a:lnTo>
                                <a:lnTo>
                                  <a:pt x="28" y="12"/>
                                </a:lnTo>
                                <a:lnTo>
                                  <a:pt x="27" y="30"/>
                                </a:lnTo>
                                <a:lnTo>
                                  <a:pt x="22" y="30"/>
                                </a:lnTo>
                                <a:lnTo>
                                  <a:pt x="25" y="0"/>
                                </a:lnTo>
                                <a:lnTo>
                                  <a:pt x="31" y="0"/>
                                </a:lnTo>
                                <a:lnTo>
                                  <a:pt x="35" y="17"/>
                                </a:lnTo>
                                <a:lnTo>
                                  <a:pt x="38" y="24"/>
                                </a:lnTo>
                                <a:lnTo>
                                  <a:pt x="40" y="17"/>
                                </a:lnTo>
                                <a:lnTo>
                                  <a:pt x="46" y="0"/>
                                </a:lnTo>
                                <a:lnTo>
                                  <a:pt x="52" y="0"/>
                                </a:lnTo>
                                <a:lnTo>
                                  <a:pt x="53" y="30"/>
                                </a:lnTo>
                                <a:lnTo>
                                  <a:pt x="49" y="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3511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E0597B" id="Canvas 17" o:spid="_x0000_s1026" editas="canvas" style="position:absolute;margin-left:336pt;margin-top:3.85pt;width:133.15pt;height:93pt;z-index:251659776" coordsize="16910,118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16910;height:11811;visibility:visible;mso-wrap-style:square">
                  <v:fill o:detectmouseclick="t"/>
                  <v:path o:connecttype="none"/>
                </v:shape>
                <v:shape id="Freeform 18" o:spid="_x0000_s1028" style="position:absolute;left:3143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" path="m56,65r,l42,74r-6,2l30,76r-4,l21,74,18,71,15,67,14,62r,-6l15,45,35,39,50,33r7,-5l62,24r3,-6l66,13,65,7,62,3,56,,48,,38,1,29,4r-8,6l14,19,8,27,3,37,,48r,8l2,67r4,9l9,79r3,3l17,83r4,l29,83r9,-3l48,74r9,-6l56,65xm53,12r,l53,16r-2,5l48,25r-3,5l41,33r-6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1275,4445;35560,0;30480,0;18415,2540;8890,12065;1905,23495;0,35560;1270,42545;5715,50165;10795,52705;13335,52705;24130,50800;36195,43180;33655,7620;33655,10160;3048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19" o:spid="_x0000_s1029" style="position:absolute;left:3594;top:10979;width:654;height:527;visibility:visible;mso-wrap-style:square;v-text-anchor:top" coordsize="103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" path="m13,25r,l22,13r3,-3l28,10r1,l32,12r3,7l47,45,37,56,26,67r-4,1l16,70r-3,l12,68,10,64,9,59r-3,l1,70,,77r1,3l3,82r1,1l7,83r6,-1l19,79r9,-8l38,59,49,49,59,76r5,6l67,83r3,l73,83r3,-1l82,76r6,-8l92,59,89,58,82,70r-3,1l77,73,74,71,73,70,67,59,58,37,70,22r4,-4l79,13r4,-1l88,10r4,2l94,13r1,2l97,19r4,l103,9,101,6,100,3,97,,92,,88,1,82,6r-8,6l68,19,56,34,47,15,44,7,41,3,38,,34,,28,1,23,4r-6,8l9,22r4,3xe" fillcolor="#a35110" stroked="f">
                  <v:path arrowok="t" o:connecttype="custom" o:connectlocs="8255,15875;15875,6350;17780,6350;20320,7620;29845,28575;23495,35560;13970,43180;10160,44450;7620,43180;5715,37465;3810,37465;0,48895;635,50800;2540,52705;4445,52705;12065,50165;24130,37465;37465,48260;40640,52070;44450,52705;46355,52705;52070,48260;58420,37465;56515,36830;50165,45085;48895,46355;46355,44450;36830,23495;44450,13970;50165,8255;55880,6350;58420,7620;60325,9525;64135,12065;65405,5715;64135,3810;61595,0;58420,0;52070,3810;43180,12065;29845,9525;27940,4445;24130,0;21590,0;14605,2540;5715,13970" o:connectangles="0,0,0,0,0,0,0,0,0,0,0,0,0,0,0,0,0,0,0,0,0,0,0,0,0,0,0,0,0,0,0,0,0,0,0,0,0,0,0,0,0,0,0,0,0,0"/>
                </v:shape>
                <v:shape id="Freeform 20" o:spid="_x0000_s1030" style="position:absolute;left:4273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" path="m48,64r,l43,68r-6,5l31,76r-4,l21,76,16,73,15,67,13,61,15,48,21,30r3,-9l28,15,33,9,37,7r5,2l45,10r4,2l54,13r3,l58,12,60,7,58,4,57,1,52,,48,,43,,39,1,28,6r-7,7l13,22,7,33,4,43,1,54,,62r1,9l6,79r4,3l19,83r8,l34,79r9,-6l51,65,48,64xe" fillcolor="#a35110" stroked="f">
                  <v:path arrowok="t" o:connecttype="custom" o:connectlocs="30480,40640;30480,40640;27305,43180;23495,46355;19685,48260;17145,48260;17145,48260;13335,48260;10160,46355;9525,42545;8255,38735;8255,38735;9525,30480;13335,19050;15240,13335;17780,9525;20955,5715;23495,4445;23495,4445;26670,5715;28575,6350;31115,7620;34290,8255;34290,8255;36195,8255;36830,7620;38100,4445;38100,4445;36830,2540;36195,635;33020,0;30480,0;30480,0;27305,0;24765,635;17780,3810;13335,8255;8255,13970;4445,20955;2540,27305;635,34290;0,39370;0,39370;635,45085;3810,50165;6350,52070;12065,52705;12065,52705;17145,52705;21590,50165;27305,46355;32385,41275;30480,40640" o:connectangles="0,0,0,0,0,0,0,0,0,0,0,0,0,0,0,0,0,0,0,0,0,0,0,0,0,0,0,0,0,0,0,0,0,0,0,0,0,0,0,0,0,0,0,0,0,0,0,0,0,0,0,0,0"/>
                </v:shape>
                <v:shape id="Freeform 21" o:spid="_x0000_s1031" style="position:absolute;left:4679;top:10979;width:420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" path="m55,65r,l42,74r-6,2l30,76r-5,l21,74,18,71,17,67,15,62,14,56,15,45,34,39,51,33r6,-5l61,24r3,-6l66,13,64,7,61,3,55,,48,,37,1,28,4r-7,6l14,19,8,27,3,37,,48r,8l2,67r4,9l9,79r5,3l17,83r4,l28,83r9,-3l48,74,58,68,55,65xm52,12r,l52,16r-1,5l49,25r-4,5l42,33r-6,3l27,39,17,42,23,25,28,13,31,9,36,6,40,4r5,l48,4r3,2l52,9r,3xe" fillcolor="#a35110" stroked="f">
                  <v:path arrowok="t" o:connecttype="custom" o:connectlocs="34925,41275;22860,48260;19050,48260;13335,46990;10795,42545;8890,35560;9525,28575;32385,20955;38735,15240;41910,8255;40640,4445;34925,0;30480,0;17780,2540;8890,12065;1905,23495;0,35560;1270,42545;5715,50165;10795,52705;13335,52705;23495,50800;36830,43180;33020,7620;33020,10160;31115,15875;28575,19050;22860,22860;10795,26670;14605,15875;19685,5715;25400,2540;28575,2540;32385,3810;33020,7620" o:connectangles="0,0,0,0,0,0,0,0,0,0,0,0,0,0,0,0,0,0,0,0,0,0,0,0,0,0,0,0,0,0,0,0,0,0,0"/>
                  <o:lock v:ext="edit" verticies="t"/>
                </v:shape>
                <v:shape id="Freeform 22" o:spid="_x0000_s1032" style="position:absolute;left:5143;top:10636;width:260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" path="m32,118r,l23,127r-5,1l17,130r-2,l14,128r,-4l41,6r,-4l41,,39,,35,2,30,3,9,15r2,3l23,12r1,l24,15,2,122,,128r,5l2,136r3,1l8,137r4,l20,133r6,-6l33,119r-1,-1xe" fillcolor="#a35110" stroked="f">
                  <v:path arrowok="t" o:connecttype="custom" o:connectlocs="20320,74930;20320,74930;14605,80645;11430,81280;10795,82550;10795,82550;9525,82550;8890,81280;8890,78740;26035,3810;26035,3810;26035,1270;26035,0;24765,0;24765,0;22225,1270;19050,1905;5715,9525;6985,11430;6985,11430;14605,7620;14605,7620;15240,7620;15240,9525;1270,77470;1270,77470;0,81280;0,81280;0,84455;1270,86360;3175,86995;5080,86995;5080,86995;7620,86995;12700,84455;16510,80645;20955,75565;20320,74930" o:connectangles="0,0,0,0,0,0,0,0,0,0,0,0,0,0,0,0,0,0,0,0,0,0,0,0,0,0,0,0,0,0,0,0,0,0,0,0,0,0"/>
                </v:shape>
                <v:shape id="Freeform 23" o:spid="_x0000_s1033" style="position:absolute;left:5473;top:10636;width:261;height:870;visibility:visible;mso-wrap-style:square;v-text-anchor:top" coordsize="41,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" path="m30,118r,l21,127r-3,1l15,130r-1,l14,128r,-4l39,6,41,2,39,,38,,35,2,29,3,8,15r1,3l23,12r1,l24,15,,122r,6l,133r2,3l3,137r5,l12,137r6,-4l26,127r7,-8l30,118xe" fillcolor="#a35110" stroked="f">
                  <v:path arrowok="t" o:connecttype="custom" o:connectlocs="19050,74930;19050,74930;13335,80645;11430,81280;9525,82550;9525,82550;8890,82550;8890,81280;8890,78740;24765,3810;24765,3810;26035,1270;24765,0;24130,0;24130,0;22225,1270;18415,1905;5080,9525;5715,11430;5715,11430;14605,7620;14605,7620;15240,7620;15240,9525;0,77470;0,77470;0,81280;0,81280;0,84455;1270,86360;1905,86995;5080,86995;5080,86995;7620,86995;11430,84455;16510,80645;20955,75565;19050,74930" o:connectangles="0,0,0,0,0,0,0,0,0,0,0,0,0,0,0,0,0,0,0,0,0,0,0,0,0,0,0,0,0,0,0,0,0,0,0,0,0,0"/>
                </v:shape>
                <v:shape id="Freeform 24" o:spid="_x0000_s1034" style="position:absolute;left:5772;top:10979;width:412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" path="m55,65r,l41,74r-6,2l30,76r-5,l21,74,18,71,15,67,13,62r,-6l15,45,34,39,49,33r7,-5l61,24r3,-6l65,13,64,7,61,3,55,,47,,37,1,28,4r-7,6l13,19,7,27,3,37,,48r,8l1,67r5,9l9,79r3,3l16,83r5,l28,83r9,-3l47,74r9,-6l55,65xm52,12r,l52,16r-2,5l47,25r-3,5l41,33r-7,3l27,39,16,42,21,25,28,13,31,9,35,6,40,4r4,l47,4r3,2l52,9r,3xe" fillcolor="#a35110" stroked="f">
                  <v:path arrowok="t" o:connecttype="custom" o:connectlocs="34925,41275;22225,48260;19050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25" o:spid="_x0000_s1035" style="position:absolute;left:6254;top:10979;width:559;height:527;visibility:visible;mso-wrap-style:square;v-text-anchor:top" coordsize="8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" path="m22,43l30,7,31,3,30,1,28,,27,,21,1,15,7,6,16,,24r1,3l9,18r4,-3l15,15r,4l1,80r,3l4,83r6,l13,83r2,-3l21,49,39,30,52,16r7,-6l64,9r1,l67,10r,3l67,18,52,70r,6l52,80r3,3l58,83r3,l65,82r8,-6l82,68r6,-7l85,59,76,70r-6,4l67,76,65,74r,-4l79,22,82,12,80,7,79,3,76,,73,,68,,62,3,50,12,37,27,24,43,22,42r,1xe" fillcolor="#a35110" stroked="f">
                  <v:path arrowok="t" o:connecttype="custom" o:connectlocs="19050,4445;19685,1905;17780,0;17145,0;9525,4445;0,15240;635,17145;8255,9525;9525,9525;635,50800;635,52705;6350,52705;8255,52705;13335,31115;24765,19050;33020,10160;40640,5715;41275,5715;42545,8255;33020,44450;33020,48260;34925,52705;36830,52705;41275,52070;52070,43180;53975,37465;48260,44450;42545,48260;41275,46990;41275,44450;50165,13970;52070,7620;50165,1905;46355,0;43180,0;31750,7620;15240,27305;13970,27305" o:connectangles="0,0,0,0,0,0,0,0,0,0,0,0,0,0,0,0,0,0,0,0,0,0,0,0,0,0,0,0,0,0,0,0,0,0,0,0,0,0"/>
                </v:shape>
                <v:shape id="Freeform 26" o:spid="_x0000_s1036" style="position:absolute;left:6889;top:10979;width:369;height:527;visibility:visible;mso-wrap-style:square;v-text-anchor:top" coordsize="58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" path="m47,64r,l41,68r-5,5l31,76r-6,l21,76,16,73,13,67r,-6l15,48,19,30r3,-9l27,15,31,9,37,7r3,2l44,10r3,2l53,13r2,l56,12,58,7r,-3l55,1,52,,47,,41,,37,1,28,6r-9,7l13,22,7,33,3,43,,54r,8l,71r4,8l10,82r8,1l25,83r9,-4l41,73r9,-8l47,64xe" fillcolor="#a35110" stroked="f">
                  <v:path arrowok="t" o:connecttype="custom" o:connectlocs="29845,40640;29845,40640;26035,43180;22860,46355;19685,48260;15875,48260;15875,48260;13335,48260;10160,46355;8255,42545;8255,38735;8255,38735;9525,30480;12065,19050;13970,13335;17145,9525;19685,5715;23495,4445;23495,4445;25400,5715;27940,6350;29845,7620;33655,8255;33655,8255;34925,8255;35560,7620;36830,4445;36830,4445;36830,2540;34925,635;33020,0;29845,0;29845,0;26035,0;23495,635;17780,3810;12065,8255;8255,13970;4445,20955;1905,27305;0,34290;0,39370;0,39370;0,45085;2540,50165;6350,52070;11430,52705;11430,52705;15875,52705;21590,50165;26035,46355;31750,41275;29845,40640" o:connectangles="0,0,0,0,0,0,0,0,0,0,0,0,0,0,0,0,0,0,0,0,0,0,0,0,0,0,0,0,0,0,0,0,0,0,0,0,0,0,0,0,0,0,0,0,0,0,0,0,0,0,0,0,0"/>
                </v:shape>
                <v:shape id="Freeform 27" o:spid="_x0000_s1037" style="position:absolute;left:7302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" path="m56,65r,l42,74r-6,2l30,76r-4,l21,74,18,71,15,67r,-5l14,56,15,45,35,39,50,33r7,-5l62,24r2,-6l66,13,64,7,62,3,56,,48,,38,1,29,4r-8,6l14,19,8,27,3,37,,48r,8l2,67r4,9l9,79r5,3l17,83r4,l29,83r9,-3l48,74,59,68,56,65xm53,12r,l53,16r-2,5l50,25r-5,5l42,33r-7,3l27,39,17,42,21,25,29,13,32,9,36,6,41,4r4,l48,4r3,2l53,9r,3xe" fillcolor="#a35110" stroked="f">
                  <v:path arrowok="t" o:connecttype="custom" o:connectlocs="35560,41275;22860,48260;19050,48260;13335,46990;9525,42545;8890,35560;9525,28575;31750,20955;39370,15240;41910,8255;40640,4445;35560,0;30480,0;18415,2540;8890,12065;1905,23495;0,35560;1270,42545;5715,50165;10795,52705;13335,52705;24130,50800;37465,43180;33655,7620;33655,10160;31750,15875;28575,19050;22225,22860;10795,26670;13335,15875;20320,5715;26035,2540;28575,2540;32385,3810;33655,7620" o:connectangles="0,0,0,0,0,0,0,0,0,0,0,0,0,0,0,0,0,0,0,0,0,0,0,0,0,0,0,0,0,0,0,0,0,0,0"/>
                  <o:lock v:ext="edit" verticies="t"/>
                </v:shape>
                <v:shape id="Freeform 28" o:spid="_x0000_s1038" style="position:absolute;left:7912;top:10636;width:844;height:1155;visibility:visible;mso-wrap-style:square;v-text-anchor:top" coordsize="133,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" path="m68,63l57,121r-3,22l48,158r-3,8l42,170r-6,5l28,176r-6,-1l18,172r-5,-3l7,167r-3,l3,169r-2,1l,173r1,3l4,179r6,3l16,182r9,l33,179r7,-4l48,169r7,-9l61,149r6,-12l71,121,82,63r18,l101,55r-18,l89,30r3,-9l97,14r4,-5l107,8r5,1l118,12r4,3l127,15r3,l131,14r2,-2l133,11r,-5l128,3,124,2,118,r-6,2l104,3,98,6r-6,5l83,21,77,31,73,43,70,57,54,58r,5l68,63xe" fillcolor="#a35110" stroked="f">
                  <v:path arrowok="t" o:connecttype="custom" o:connectlocs="36195,76835;34290,90805;28575,105410;26670,107950;17780,111760;13970,111125;8255,107315;4445,106045;1905,107315;0,109855;635,111760;6350,115570;10160,115570;20955,113665;30480,107315;38735,94615;45085,76835;63500,40005;52705,34925;56515,19050;61595,8890;67945,5080;71120,5715;77470,9525;80645,9525;83185,8890;84455,6985;84455,3810;78740,1270;74930,0;66040,1905;58420,6985;52705,13335;46355,27305;44450,36195;34290,40005" o:connectangles="0,0,0,0,0,0,0,0,0,0,0,0,0,0,0,0,0,0,0,0,0,0,0,0,0,0,0,0,0,0,0,0,0,0,0,0"/>
                </v:shape>
                <v:shape id="Freeform 29" o:spid="_x0000_s1039" style="position:absolute;left:8553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" path="m,52r,l2,64,6,74r3,5l14,82r3,1l20,83r6,l33,80r8,-4l49,71r9,-9l66,54,70,43r2,-7l72,30r,-8l69,15,67,10,64,6,58,1,52,,47,,39,3,30,7r-9,6l14,21,8,30,3,40,,52xm58,31r,l55,46r-1,8l51,61r-4,6l42,71r-6,5l30,76,24,74,20,70,17,62,15,52r,-9l17,36r3,-8l23,22r4,-6l32,12,36,9,41,7r4,l48,9r4,6l57,22r1,9xe" fillcolor="#a35110" stroked="f">
                  <v:path arrowok="t" o:connecttype="custom" o:connectlocs="0,33020;3810,46990;8890,52070;12700,52705;16510,52705;26035,48260;36830,39370;44450,27305;45720,19050;45720,13970;42545,6350;36830,635;33020,0;24765,1905;13335,8255;5080,19050;0,33020;36830,19685;34925,29210;32385,38735;26670,45085;19050,48260;15240,46990;10795,39370;9525,33020;10795,22860;14605,13970;20320,7620;26035,4445;28575,4445;33020,9525;36830,19685" o:connectangles="0,0,0,0,0,0,0,0,0,0,0,0,0,0,0,0,0,0,0,0,0,0,0,0,0,0,0,0,0,0,0,0"/>
                  <o:lock v:ext="edit" verticies="t"/>
                </v:shape>
                <v:shape id="Freeform 30" o:spid="_x0000_s1040" style="position:absolute;left:9105;top:10979;width:375;height:527;visibility:visible;mso-wrap-style:square;v-text-anchor:top" coordsize="59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" path="m1,24r,l9,16r3,-3l13,13r2,l15,15r,6l3,80r,3l6,83r6,l15,83r1,-1l19,67,33,34,40,21r3,-5l48,15r4,l55,15r3,-3l59,6,58,1,56,,53,,51,,48,3r-8,7l36,19r-5,9l19,55r,3l18,58r,-3l25,27,30,6,28,1,27,,25,,21,1,15,6,,21r1,3xe" fillcolor="#a35110" stroked="f">
                  <v:path arrowok="t" o:connecttype="custom" o:connectlocs="635,15240;635,15240;5715,10160;7620,8255;8255,8255;8255,8255;9525,8255;9525,9525;9525,13335;1905,50800;1905,50800;1905,52705;3810,52705;7620,52705;7620,52705;9525,52705;10160,52070;12065,42545;12065,42545;20955,21590;20955,21590;25400,13335;27305,10160;30480,9525;30480,9525;33020,9525;33020,9525;34925,9525;36830,7620;37465,3810;37465,3810;36830,635;35560,0;33655,0;33655,0;32385,0;30480,1905;25400,6350;22860,12065;19685,17780;12065,34925;12065,34925;12065,36830;11430,36830;11430,34925;11430,34925;15875,17145;19050,3810;19050,3810;17780,635;17145,0;15875,0;15875,0;13335,635;9525,3810;0,13335;635,15240" o:connectangles="0,0,0,0,0,0,0,0,0,0,0,0,0,0,0,0,0,0,0,0,0,0,0,0,0,0,0,0,0,0,0,0,0,0,0,0,0,0,0,0,0,0,0,0,0,0,0,0,0,0,0,0,0,0,0,0,0"/>
                </v:shape>
                <v:shape id="Freeform 31" o:spid="_x0000_s1041" style="position:absolute;left:9874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" path="m55,65r,l41,74r-6,2l29,76r-4,l21,74,18,71,15,67r,-5l13,56,15,45,34,39,49,33r7,-5l61,24r3,-6l65,13,64,7,61,3,55,,47,,37,1,28,4r-7,6l13,19,7,27,3,37,,48r,8l1,67r5,9l9,79r3,3l16,83r5,l28,83r9,-3l47,74r9,-6l55,65xm52,12r,l52,16r-2,5l47,25r-3,5l41,33r-7,3l26,39,16,42,21,25,28,13,31,9,35,6,40,4r4,l47,4r3,2l52,9r,3xe" fillcolor="#a35110" stroked="f">
                  <v:path arrowok="t" o:connecttype="custom" o:connectlocs="34925,41275;22225,48260;18415,48260;13335,46990;9525,42545;8255,35560;9525,28575;31115,20955;38735,15240;41275,8255;40640,4445;34925,0;29845,0;17780,2540;8255,12065;1905,23495;0,35560;635,42545;5715,50165;10160,52705;13335,52705;23495,50800;35560,43180;33020,7620;33020,10160;29845,15875;27940,19050;21590,22860;10160,26670;13335,15875;19685,5715;25400,2540;27940,2540;31750,3810;33020,7620" o:connectangles="0,0,0,0,0,0,0,0,0,0,0,0,0,0,0,0,0,0,0,0,0,0,0,0,0,0,0,0,0,0,0,0,0,0,0"/>
                  <o:lock v:ext="edit" verticies="t"/>
                </v:shape>
                <v:shape id="Freeform 32" o:spid="_x0000_s1042" style="position:absolute;left:10344;top:10979;width:520;height:527;visibility:visible;mso-wrap-style:square;v-text-anchor:top" coordsize="8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" path="m3,24r,l11,16r3,-1l15,13r2,2l17,19,11,56,9,74r2,8l12,83r2,l21,82,32,76,42,67,54,56,64,45,73,33,79,22r3,-6l82,12r,-5l79,3,76,,73,,69,,66,3,63,6,61,9r2,3l64,13r3,2l67,16,66,27,61,37r-6,9l48,55r-8,7l33,68r-6,5l24,74,23,73,21,71r2,-7l30,18,32,6,30,1,29,,27,,23,1,15,7,8,13,,22r3,2xe" fillcolor="#a35110" stroked="f">
                  <v:path arrowok="t" o:connecttype="custom" o:connectlocs="1905,15240;8890,9525;9525,8255;10795,12065;6985,35560;5715,46990;7620,52705;8890,52705;20320,48260;34290,35560;46355,20955;52070,10160;52070,7620;50165,1905;46355,0;43815,0;40005,3810;38735,5715;40640,8255;42545,10160;41910,17145;34925,29210;25400,39370;17145,46355;15240,46990;13335,45085;19050,11430;20320,3810;19050,635;17145,0;14605,635;5080,8255;1905,15240" o:connectangles="0,0,0,0,0,0,0,0,0,0,0,0,0,0,0,0,0,0,0,0,0,0,0,0,0,0,0,0,0,0,0,0,0"/>
                </v:shape>
                <v:shape id="Freeform 33" o:spid="_x0000_s1043" style="position:absolute;left:10896;top:10979;width:413;height:527;visibility:visible;mso-wrap-style:square;v-text-anchor:top" coordsize="65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" path="m56,65r,l41,74r-5,2l31,76r-6,l21,74,18,71,16,67,15,62r,-6l16,45,34,39,50,33r6,-5l61,24r3,-6l65,13,64,7,61,3,55,,47,,39,1,30,4r-9,6l13,19,7,27,4,37,1,48,,56,1,67r5,9l9,79r4,3l18,83r4,l30,83r9,-3l47,74,58,68,56,65xm53,12r,l52,16r-2,5l49,25r-5,5l41,33r-5,3l27,39,16,42,22,25,28,13,33,9,36,6,40,4r4,l49,4r1,2l52,9r1,3xe" fillcolor="#a35110" stroked="f">
                  <v:path arrowok="t" o:connecttype="custom" o:connectlocs="35560,41275;22860,48260;19685,48260;13335,46990;10160,42545;9525,35560;10160,28575;31750,20955;38735,15240;41275,8255;40640,4445;34925,0;29845,0;19050,2540;8255,12065;2540,23495;0,35560;635,42545;5715,50165;11430,52705;13970,52705;24765,50800;36830,43180;33655,7620;33020,10160;31115,15875;27940,19050;22860,22860;10160,26670;13970,15875;20955,5715;25400,2540;27940,2540;31750,3810;33655,7620" o:connectangles="0,0,0,0,0,0,0,0,0,0,0,0,0,0,0,0,0,0,0,0,0,0,0,0,0,0,0,0,0,0,0,0,0,0,0"/>
                  <o:lock v:ext="edit" verticies="t"/>
                </v:shape>
                <v:shape id="Freeform 34" o:spid="_x0000_s1044" style="position:absolute;left:11385;top:10979;width:381;height:527;visibility:visible;mso-wrap-style:square;v-text-anchor:top" coordsize="6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" path="m2,24r,l9,16r3,-3l14,13r1,l15,15r,6l3,80r,3l6,83r6,l15,83r2,-1l20,67,33,34,41,21r3,-5l48,15r5,l55,15r3,-3l60,6,58,1,57,,54,,51,,48,3r-7,7l35,19r-3,9l20,55r-2,3l18,55,26,27,30,6,29,1,27,,26,,21,1,15,6,,21r2,3xe" fillcolor="#a35110" stroked="f">
                  <v:path arrowok="t" o:connecttype="custom" o:connectlocs="1270,15240;1270,15240;5715,10160;7620,8255;8890,8255;8890,8255;9525,8255;9525,9525;9525,13335;1905,50800;1905,50800;1905,52705;3810,52705;7620,52705;7620,52705;9525,52705;10795,52070;12700,42545;12700,42545;20955,21590;20955,21590;26035,13335;27940,10160;30480,9525;30480,9525;33655,9525;33655,9525;34925,9525;36830,7620;38100,3810;38100,3810;36830,635;36195,0;34290,0;34290,0;32385,0;30480,1905;26035,6350;22225,12065;20320,17780;12700,34925;12700,34925;11430,36830;11430,36830;11430,34925;11430,34925;16510,17145;19050,3810;19050,3810;18415,635;17145,0;16510,0;16510,0;13335,635;9525,3810;0,13335;1270,15240" o:connectangles="0,0,0,0,0,0,0,0,0,0,0,0,0,0,0,0,0,0,0,0,0,0,0,0,0,0,0,0,0,0,0,0,0,0,0,0,0,0,0,0,0,0,0,0,0,0,0,0,0,0,0,0,0,0,0,0,0"/>
                </v:shape>
                <v:shape id="Freeform 35" o:spid="_x0000_s1045" style="position:absolute;left:11766;top:10979;width:578;height:806;visibility:visible;mso-wrap-style:square;v-text-anchor:top" coordsize="91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" path="m7,22r,l18,12r3,-2l24,9r1,1l27,15r4,16l34,51r2,17l36,76r-3,9l27,101r-8,14l15,121r-5,3l1,124,,127r45,l46,124r-10,l33,122r,-3l34,113r6,-10l49,82r5,-9l60,62,75,43,86,25r3,-9l91,9,89,6,88,3,85,,82,,79,,76,1,75,4,73,7r2,3l76,12r,1l78,15,75,25,67,42,58,59,48,74,46,46,42,22,36,6,33,1,31,,25,1,21,4r-8,8l6,21r1,1xe" fillcolor="#a35110" stroked="f">
                  <v:path arrowok="t" o:connecttype="custom" o:connectlocs="4445,13970;13335,6350;15240,5715;17145,9525;21590,32385;22860,43180;20955,53975;12065,73025;9525,76835;635,78740;28575,80645;29210,78740;20955,77470;20955,75565;25400,65405;31115,52070;38100,39370;54610,15875;57785,5715;56515,3810;53975,0;52070,0;48260,635;46355,4445;47625,6350;48260,8255;49530,9525;42545,26670;30480,46990;30480,46990;26670,13970;20955,635;19685,0;13335,2540;3810,13335" o:connectangles="0,0,0,0,0,0,0,0,0,0,0,0,0,0,0,0,0,0,0,0,0,0,0,0,0,0,0,0,0,0,0,0,0,0,0"/>
                </v:shape>
                <v:shape id="Freeform 36" o:spid="_x0000_s1046" style="position:absolute;left:12350;top:10979;width:457;height:527;visibility:visible;mso-wrap-style:square;v-text-anchor:top" coordsize="72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" path="m,52r,l2,64,6,74r3,5l12,82r5,1l20,83r6,l33,80r8,-4l50,71r9,-9l65,54,71,43r1,-7l72,30r,-8l69,15,68,10,65,6,57,1,53,,47,,39,3,30,7r-9,6l14,21,8,30,3,40,,52xm59,31r,l56,46r-2,8l51,61r-4,6l42,71r-6,5l30,76,24,74,20,70,17,62,15,52r,-9l17,36r3,-8l23,22r4,-6l32,12,36,9,41,7r3,l48,9r5,6l57,22r2,9xe" fillcolor="#a35110" stroked="f">
                  <v:path arrowok="t" o:connecttype="custom" o:connectlocs="0,33020;3810,46990;7620,52070;12700,52705;16510,52705;26035,48260;37465,39370;45085,27305;45720,19050;45720,13970;43180,6350;36195,635;33655,0;24765,1905;13335,8255;5080,19050;0,33020;37465,19685;35560,29210;32385,38735;26670,45085;19050,48260;15240,46990;10795,39370;9525,33020;10795,22860;14605,13970;20320,7620;26035,4445;27940,4445;33655,9525;37465,19685" o:connectangles="0,0,0,0,0,0,0,0,0,0,0,0,0,0,0,0,0,0,0,0,0,0,0,0,0,0,0,0,0,0,0,0"/>
                  <o:lock v:ext="edit" verticies="t"/>
                </v:shape>
                <v:shape id="Freeform 37" o:spid="_x0000_s1047" style="position:absolute;left:12890;top:10979;width:572;height:527;visibility:visible;mso-wrap-style:square;v-text-anchor:top" coordsize="90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" path="m24,43l32,7r,-4l32,1,30,,29,,23,1,15,7,8,16,,24r3,3l11,18r4,-3l15,19,2,80r,3l5,83r7,l14,83r1,-3l23,49,39,30,53,16r7,-6l65,9r3,l68,10r1,3l68,18,54,70r-1,6l54,80r2,3l59,83r4,l66,82r9,-6l83,68r7,-7l87,59,77,70r-5,4l69,76,68,74r-2,l68,70,81,22,83,12r,-5l81,3,78,,74,,69,,65,3,53,12,39,27,24,43r,-1l24,43xe" fillcolor="#a35110" stroked="f">
                  <v:path arrowok="t" o:connecttype="custom" o:connectlocs="20320,4445;20320,1905;19050,0;18415,0;9525,4445;0,15240;1905,17145;9525,9525;9525,9525;1270,50800;1270,52705;7620,52705;8890,52705;14605,31115;24765,19050;33655,10160;41275,5715;43180,5715;43815,8255;34290,44450;33655,48260;35560,52705;37465,52705;41910,52070;52705,43180;55245,37465;48895,44450;43815,48260;43180,46990;43180,44450;51435,13970;52705,7620;51435,1905;46990,0;43815,0;33655,7620;15240,27305;15240,27305" o:connectangles="0,0,0,0,0,0,0,0,0,0,0,0,0,0,0,0,0,0,0,0,0,0,0,0,0,0,0,0,0,0,0,0,0,0,0,0,0,0"/>
                </v:shape>
                <v:shape id="Freeform 38" o:spid="_x0000_s1048" style="position:absolute;left:13519;top:10979;width:419;height:527;visibility:visible;mso-wrap-style:square;v-text-anchor:top" coordsize="66,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" path="m55,65r,l42,74r-6,2l31,76r-6,l21,74,18,71,16,67,15,62,13,56,16,45,34,39,51,33r6,-5l61,24r3,-6l66,13,64,7,61,3,55,,48,,39,1,28,4r-7,6l13,19,7,27,3,37,1,48,,56,1,67r5,9l9,79r4,3l16,83r5,l30,83r9,-3l48,74,58,68,55,65xm54,12r,l52,16r-1,5l49,25r-4,5l42,33r-6,3l27,39,16,42,22,25,28,13,31,9,36,6,40,4r5,l48,4r3,2l52,9r2,3xe" fillcolor="#a35110" stroked="f">
                  <v:path arrowok="t" o:connecttype="custom" o:connectlocs="34925,41275;22860,48260;19685,48260;13335,46990;10160,42545;8255,35560;10160,28575;32385,20955;38735,15240;41910,8255;40640,4445;34925,0;30480,0;17780,2540;8255,12065;1905,23495;0,35560;635,42545;5715,50165;10160,52705;13335,52705;24765,50800;36830,43180;34290,7620;33020,10160;31115,15875;28575,19050;22860,22860;10160,26670;13970,15875;19685,5715;25400,2540;28575,2540;32385,3810;34290,7620" o:connectangles="0,0,0,0,0,0,0,0,0,0,0,0,0,0,0,0,0,0,0,0,0,0,0,0,0,0,0,0,0,0,0,0,0,0,0"/>
                  <o:lock v:ext="edit" verticies="t"/>
                </v:shape>
                <v:shape id="Freeform 39" o:spid="_x0000_s1049" style="position:absolute;top:8655;width:16643;height:1886;visibility:visible;mso-wrap-style:square;v-text-anchor:top" coordsize="2621,2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" path="m2546,187r,l2549,194r2,6l2555,206r3,5l2563,214r4,3l2573,218r6,l2584,218r4,-1l2596,212r4,-7l2602,196r,-5l2600,187r-4,-5l2591,176r-9,-7l2573,161r-18,-10l2549,147r-4,-6l2540,133r-1,-9l2540,115r3,-6l2546,102r6,-5l2558,93r8,-3l2573,87r11,l2597,88r14,3l2611,121r-5,l2605,115r-3,-4l2599,106r-3,-4l2593,99r-5,-3l2584,96r-6,-2l2570,96r-7,4l2558,106r-1,8l2558,118r2,5l2563,127r4,5l2578,139r12,6l2600,154r11,9l2615,167r3,6l2620,179r1,8l2620,194r-2,8l2614,208r-5,6l2603,218r-6,3l2588,224r-7,l2572,224r-6,-1l2555,220r-3,1l2551,224r-6,l2542,187r4,xm2512,194r,l2514,203r3,6l2523,212r9,2l2537,214r,6l2461,220r,-6l2475,212r4,-1l2484,209r1,-3l2488,202r2,-9l2490,33r-2,-6l2487,24r-3,-3l2479,20r-16,-2l2463,14,2508,r4,l2512,194xm2326,157r,l2327,170r5,14l2338,194r9,11l2358,212r12,8l2385,223r15,1l2415,223r14,-3l2441,212r10,-7l2460,194r7,-12l2470,170r2,-15l2470,142r-3,-13l2460,117r-9,-11l2441,99r-12,-8l2414,88r-15,-1l2385,88r-12,3l2360,97r-10,8l2339,114r-7,12l2327,141r-1,7l2326,157xm2351,145r,l2352,135r3,-9l2358,117r6,-8l2370,103r8,-4l2387,96r7,-2l2405,96r10,4l2424,106r8,9l2438,126r4,12l2446,149r,15l2446,175r-3,10l2439,194r-6,8l2427,208r-7,4l2412,215r-7,2l2393,215r-9,-4l2375,205r-9,-9l2360,185r-5,-12l2352,160r-1,-15xm2169,157r,l2171,170r2,14l2181,194r9,11l2200,212r14,8l2227,223r17,1l2259,223r13,-3l2284,212r10,-7l2303,194r6,-12l2314,170r1,-15l2314,142r-5,-13l2303,117r-9,-11l2284,99r-14,-8l2257,88r-15,-1l2229,88r-14,3l2203,97r-12,8l2182,114r-7,12l2171,141r-2,7l2169,157xm2194,145r,l2194,135r3,-9l2202,117r6,-8l2214,103r7,-4l2229,96r9,-2l2248,96r9,4l2266,106r9,9l2281,126r4,12l2288,149r2,15l2288,175r-3,10l2281,194r-5,8l2269,208r-7,4l2254,215r-7,2l2236,215r-10,-4l2217,205r-8,-9l2203,185r-4,-12l2194,160r,-15xm2063,194r,l2063,205r2,3l2068,211r1,1l2074,214r10,l2084,220r-67,l2017,214r10,-2l2032,211r3,-3l2038,205r1,-5l2039,188r,-156l2039,27r-1,-3l2035,21r-3,l2017,18r,-4l2057,r6,l2063,108r15,-9l2093,93r13,-5l2118,87r9,l2136,90r6,3l2148,99r3,7l2154,114r2,10l2157,136r-1,37l2154,202r2,6l2160,211r9,3l2181,214r,6l2108,220r,-6l2118,212r5,-1l2126,209r3,-3l2130,202r2,-12l2133,170r,-29l2133,129r-3,-11l2127,112r-4,-6l2117,103r-5,-1l2103,100r-9,2l2084,105r-10,4l2063,115r,79xm2024,190r,l2018,197r-6,8l2006,211r-7,4l1991,220r-8,3l1974,224r-9,l1950,223r-12,-5l1929,211r-9,-9l1914,193r-3,-11l1908,170r-2,-9l1908,147r6,-15l1920,120r10,-12l1942,99r12,-6l1969,88r17,-1l2000,88r12,5l2017,94r4,5l2023,102r1,3l2023,109r-2,3l2017,115r-3,l2008,114r-5,-2l1994,105r-8,-6l1981,96r-7,l1965,96r-8,4l1950,105r-6,7l1938,121r-5,11l1930,142r,12l1930,166r3,10l1938,187r6,7l1951,202r8,4l1968,209r10,2l1990,209r10,-4l2009,197r11,-10l2024,190xm1768,170r,l1771,181r6,9l1783,197r7,8l1798,209r9,5l1815,217r11,l1835,217r7,-3l1850,211r7,-3l1863,202r6,-8l1872,187r,-9l1871,169r-3,-8l1863,154r-7,-6l1838,135r-20,-12l1798,109r-9,-7l1780,94r-6,-7l1768,78r-3,-9l1763,59r2,-9l1768,39r6,-7l1781,24r9,-4l1799,15r12,-3l1824,11r17,1l1853,15r9,3l1871,20r3,-2l1877,17r4,l1887,59r-6,l1878,50r-6,-8l1866,35r-6,-5l1853,26r-9,-5l1836,20r-9,l1818,20r-7,1l1805,24r-6,3l1795,32r-3,6l1790,44r-1,6l1790,59r3,7l1799,73r8,6l1823,93r21,12l1863,117r9,7l1881,132r8,9l1893,149r5,9l1898,169r,12l1893,191r-6,11l1878,209r-10,8l1856,221r-12,3l1829,226r-15,-2l1799,221r-18,-4l1777,218r-2,2l1769,220r-7,-50l1768,170xm1714,190r,l1710,197r-8,8l1696,211r-7,4l1681,220r-7,3l1663,224r-9,l1639,223r-11,-5l1619,211r-9,-9l1604,193r-3,-11l1598,170r-2,-9l1599,147r5,-15l1610,120r10,-12l1632,99r13,-6l1659,88r16,-1l1690,88r12,5l1707,94r4,5l1713,102r1,3l1713,109r-2,3l1708,115r-4,l1698,114r-5,-2l1684,105r-9,-6l1671,96r-8,l1654,96r-7,4l1639,105r-6,7l1628,121r-5,11l1620,142r,12l1620,166r3,10l1628,187r5,7l1641,202r7,4l1657,209r11,2l1680,209r10,-4l1701,197r9,-10l1714,190xm1565,11r,l1571,12r4,3l1578,18r2,6l1578,29r-3,4l1571,35r-6,1l1559,35r-5,-2l1551,29r-1,-5l1551,18r3,-3l1559,12r6,-1xm1578,196r,l1580,203r1,3l1584,209r3,2l1592,212r12,2l1604,220r-76,l1528,214r13,-2l1545,211r5,-2l1553,205r1,-3l1556,196r,-6l1556,124r,-7l1554,112r-3,-3l1545,108r-16,-3l1529,100r45,-15l1578,85r,111xm1508,194r,l1510,203r3,6l1519,212r9,2l1534,214r,6l1457,220r,-6l1471,212r4,-1l1480,209r3,-3l1484,202r2,-9l1486,33r,-6l1484,24r-4,-3l1475,20r-16,-2l1459,14,1504,r4,l1508,194xm1360,r-5,l1314,14r,4l1323,20r9,1l1335,24r3,6l1338,41r,177l1365,223r24,1l1405,223r15,-5l1434,212r12,-9l1454,191r8,-12l1466,166r2,-17l1466,138r-3,-12l1459,115r-8,-10l1443,97r-9,-6l1423,88r-10,-1l1402,88r-12,3l1377,99r-17,10l1360,xm1360,117r,l1371,111r10,-5l1390,103r9,-1l1408,103r9,3l1425,111r7,7l1438,127r3,9l1444,148r2,12l1444,170r-3,12l1438,191r-6,8l1425,206r-8,5l1408,214r-10,1l1389,214r-8,-2l1375,208r-6,-5l1365,199r-2,-6l1360,187r,-6l1360,117xm1331,211r-45,13l1286,199r-18,10l1252,218r-12,5l1228,224r-6,l1214,223r-6,-3l1204,217r-6,-6l1195,205r-3,-6l1192,191r,-73l1190,112r,-3l1187,106r-4,-1l1171,102r,-6l1214,87r,92l1216,187r1,6l1220,197r5,5l1229,205r5,1l1240,208r6,1l1255,208r10,-5l1275,197r11,-7l1286,120r,-8l1283,108r-3,-3l1272,102r-16,-3l1256,94r52,-7l1308,197r2,6l1311,206r6,2l1325,206r6,-1l1331,211xm1065,132r,l1080,133r13,2l1113,133r15,-3l1143,124r12,-7l1164,108r7,-11l1175,85r2,-13l1175,62r-2,-11l1168,42r-9,-9l1149,24r-17,-6l1113,15r-24,-1l1047,14r-43,3l1004,23r16,l1028,23r6,4l1037,32r,7l1037,196r-2,9l1034,208r-2,3l1029,212r-4,2l1014,214r-4,l1010,220r94,l1104,214r-12,l1079,212r-5,-1l1071,208r-3,-3l1067,200r-2,-12l1065,132xm1065,21r,l1077,20r12,l1104,21r12,3l1126,29r8,6l1138,44r5,7l1144,60r,11l1144,82r-4,11l1135,103r-7,8l1119,118r-11,6l1096,127r-13,l1074,127r-9,-1l1065,21xm970,138r,-8l967,124r-5,-6l959,111r-4,-8l949,97r-9,-6l929,88,913,87r-15,1l886,93r-12,7l865,109r-7,11l852,132r-3,12l847,157r2,13l852,184r6,10l865,205r9,9l883,220r12,3l907,224r9,l925,221r9,-3l941,214r15,-11l968,190r-4,-3l955,196r-11,7l932,206r-12,2l910,206r-9,-3l892,199r-7,-6l879,184r-6,-11l870,163r-2,-12l870,138r100,xm871,129r,l874,118r5,-9l883,103r5,-4l894,96r4,-2l907,93r6,1l919,96r6,3l929,103r3,5l937,114r3,7l941,129r-70,xm737,191r,l738,203r2,3l741,209r3,3l749,214r12,l761,220r-69,l692,214r9,-2l706,211r3,-2l712,206r1,-4l715,193r,-69l715,117r-2,-5l710,109r-6,-1l692,106r,-6l732,87r5,l737,112r16,-9l768,94r15,-6l789,87r8,l804,87r8,3l817,94r6,5l826,106r3,8l832,124r,12l832,163r-1,16l829,200r2,6l834,211r6,3l849,214r7,l856,220r-73,l783,214r6,l795,212r5,-1l803,208r1,-3l806,200r3,-15l810,163r,-28l809,126r-2,-8l804,112r-3,-6l797,103r-5,-1l788,100r-5,-1l773,102r-11,4l750,112r-13,9l737,191xm606,118r,l603,112r3,-6l610,102r6,-5l625,96r5,1l635,99r5,3l643,106r4,5l649,115r,12l649,152r-17,9l619,164r-15,5l597,172r-6,4l586,179r-4,6l580,190r-1,7l579,203r1,5l583,214r5,3l592,220r5,3l604,224r6,l618,224r7,-3l635,215r15,-10l650,209r3,8l655,220r3,3l661,224r4,l671,224r6,-3l688,215r12,-9l698,202r-6,3l688,208r-6,1l679,208r-3,l674,205r-1,-3l673,193r,-17l673,132r-2,-18l670,109r-3,-4l659,96,649,91r-9,-3l631,87r-9,1l615,91r-9,5l598,102r-7,6l586,114r-4,6l580,124r2,6l606,118xm649,199r,l630,211r-5,1l621,212r-8,-1l607,208r-4,-6l601,197r,-4l601,188r2,-3l604,182r3,-3l616,173r14,-4l649,160r,39xm577,90r,6l562,99r-13,4l537,109r-12,8l494,139r55,54l559,203r11,6l579,214r10,l589,220r-73,l516,214r9,l528,212r3,-1l531,208r,-2l527,200,474,148r,51l474,205r5,6l485,214r9,l497,214r,6l428,220r,-6l439,212r4,-1l446,208r3,-3l450,202r2,-9l452,33r-2,-6l449,24r-3,-3l442,21,428,18r,-4l468,r6,l474,142r50,-34l528,103r,-1l528,100r-4,-3l516,96r-6,l510,90r67,xm289,157r,l291,170r4,14l303,194r9,11l322,212r14,8l349,223r15,1l379,223r15,-3l406,212r10,-7l425,194r6,-12l436,170r1,-15l436,142r-5,-13l425,117r-9,-11l406,99,392,91,379,88,364,87r-13,1l337,91r-12,6l313,105r-9,9l297,126r-5,15l291,148r-2,9xm316,145r,l316,135r3,-9l324,117r4,-8l336,103r7,-4l351,96r8,-2l370,96r9,4l388,106r7,9l403,126r4,12l410,149r2,15l410,175r-3,10l403,194r-6,8l391,208r-8,4l376,215r-8,2l358,215r-10,-4l339,205r-8,-9l325,185r-6,-12l316,160r,-15xm175,217r,l191,221r15,2l219,221r14,-4l245,209r12,-9l266,190r5,-14l276,163r1,-15l276,138r-3,-12l269,115r-6,-9l255,99r-9,-6l237,88r-10,l216,90r-13,4l189,102r-14,10l175,79r-8,l131,102r,6l142,111r4,1l149,115r2,3l151,121r,145l151,278r-2,4l146,285r-3,3l139,290r-11,1l125,291r,6l206,297r,-6l197,291r-9,-1l183,288r-3,-1l178,284r-2,-5l175,275r,-6l175,217xm175,120r,l183,114r9,-6l201,105r9,-2l218,105r7,3l233,111r6,6l245,126r6,10l254,148r1,15l254,173r-2,9l248,191r-5,8l237,205r-7,4l222,212r-7,l204,211r-10,-3l183,202r-8,-8l175,120xm6,170r,l10,181r5,9l21,197r7,8l36,209r9,5l54,217r10,l73,217r8,-3l89,211r6,-3l103,202r4,-8l110,187r,-9l110,169r-4,-8l101,154r-7,-6l76,135,57,123,36,109r-9,-7l19,94,12,87,6,78,3,69,1,59,3,50,6,39r6,-7l19,24r9,-4l39,15,49,12,63,11r18,1l92,15r8,3l109,20r3,-2l115,17r6,l127,59r-6,l116,50r-6,-8l104,35,98,30,91,26,82,21,75,20r-9,l57,20r-6,1l43,24r-6,3l33,32r-3,6l28,44r-1,6l28,59r3,7l37,73r8,6l61,93r21,12l101,117r11,7l119,132r8,9l131,149r5,9l137,169r-1,12l131,191r-6,11l116,209r-9,8l95,221r-13,3l67,226,52,224,39,221,19,217r-3,1l13,220r-6,l,170r6,xe" fillcolor="#4a6425" stroked="f">
                  <v:path arrowok="t" o:connecttype="custom" o:connectlocs="1633855,102235;1648460,64770;1663700,123190;1607820,135890;1477010,99695;1542415,57785;1520190,59690;1495425,109855;1469390,90170;1402080,69215;1419860,136525;1294130,130175;1365885,67310;1354455,89535;1247775,142240;1284605,64770;1225550,105410;1159510,137795;1120775,31750;1176655,16510;1202055,94615;1085850,125095;1053465,55880;1040765,66675;1000125,9525;1007745,133985;1002030,124460;926465,11430;923290,121285;888365,64770;866775,126365;755650,71120;816610,71120;739140,68580;658495,124460;691515,12700;615950,82550;554990,135890;552450,103505;467995,121285;439420,67310;526415,127000;508635,67310;408305,67310;387350,142240;431165,132080;368300,78740;412115,126365;334645,127000;280670,13335;221615,141605;198755,66675;260350,94615;130810,141605;111125,50165;119380,184150;161290,109855;40640,137795;1905,31750;57785,16510;83185,94615" o:connectangles="0,0,0,0,0,0,0,0,0,0,0,0,0,0,0,0,0,0,0,0,0,0,0,0,0,0,0,0,0,0,0,0,0,0,0,0,0,0,0,0,0,0,0,0,0,0,0,0,0,0,0,0,0,0,0,0,0,0,0,0,0"/>
                  <o:lock v:ext="edit" verticies="t"/>
                </v:shape>
                <v:shape id="Freeform 40" o:spid="_x0000_s1050" style="position:absolute;left:8274;top:3879;width:546;height:813;visibility:visible;mso-wrap-style:square;v-text-anchor:top" coordsize="86,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" path="m86,63r,l85,49,82,37,76,27,70,18,62,10,53,5,44,2,35,,28,2,19,6r-6,6l8,21,4,30,1,42,,54,,66,1,79,4,91r4,10l14,110r6,8l28,124r9,3l46,128r9,-1l62,122r8,-6l76,107r6,-9l85,87,86,75r,-12xm71,72r,l68,81r-4,7l59,95r-4,6l49,106r-6,3l37,109r-6,l26,107r-4,-4l17,97,14,91,13,84r,-9l14,66r2,-9l19,48r4,-8l28,33r4,-6l38,22r6,-3l50,18r6,1l61,21r4,4l70,31r1,6l73,45r1,9l73,63r-2,9xe" fillcolor="#a35110" stroked="f">
                  <v:path arrowok="t" o:connecttype="custom" o:connectlocs="54610,40005;52070,23495;44450,11430;33655,3175;22225,0;17780,1270;8255,7620;2540,19050;0,34290;0,41910;2540,57785;8890,69850;17780,78740;29210,81280;34925,80645;44450,73660;52070,62230;54610,47625;54610,40005;45085,45720;40640,55880;34925,64135;27305,69215;19685,69215;16510,67945;10795,61595;8255,53340;8890,41910;10160,36195;14605,25400;20320,17145;27940,12065;35560,12065;38735,13335;44450,19685;46355,28575;46355,40005;45085,45720" o:connectangles="0,0,0,0,0,0,0,0,0,0,0,0,0,0,0,0,0,0,0,0,0,0,0,0,0,0,0,0,0,0,0,0,0,0,0,0,0,0"/>
                  <o:lock v:ext="edit" verticies="t"/>
                </v:shape>
                <v:shape id="Freeform 41" o:spid="_x0000_s1051" style="position:absolute;left:7334;top:3879;width:2451;height:4052;visibility:visible;mso-wrap-style:square;v-text-anchor:top" coordsize="386,6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" path="m282,320r,l283,255r3,-48l291,170r6,-40l301,106r6,-22l321,42,332,10,337,r-7,3l312,16,300,27,286,39,274,52,261,69,249,88r-12,19l227,128r-9,20l203,183r-11,27l183,183,168,148r-9,-20l149,107,137,88,125,69,112,52,100,39,86,27,74,16,55,3,49,r5,10l64,42,79,84r6,22l89,130r6,40l100,207r3,48l104,320r,21l103,362r-5,21l95,404r-6,21l83,446,68,487,51,528,33,566,,638r9,-5l30,620,45,610,59,598,76,581,94,563r22,-26l136,513r17,-27l173,450r12,-25l189,413r3,-12l197,413r4,12l213,450r20,36l250,513r20,24l292,563r18,18l327,598r14,12l356,620r21,13l386,638,352,566,335,528,318,487,303,446r-6,-21l291,404r-5,-21l283,362r-1,-21l282,320xm264,499r,l255,484,244,468,228,435,215,404r-9,-25l198,346r-4,-24l194,320r-2,l192,322r-4,24l179,379r-8,25l158,435r-18,33l131,484r-10,15l88,541,57,578,24,614r9,-15l55,562,68,537,82,511,94,484r10,-25l116,428r6,-18l128,391r6,-23l137,343r2,-31l139,277r-3,-37l130,203r-9,-38l112,133,97,81,89,61r6,5l110,85r21,30l145,136r11,24l192,228r,2l192,228r2,l194,230r,-2l230,160r11,-24l255,115,276,85,291,66r6,-5l289,81r-16,52l265,165r-9,38l250,240r-3,37l247,312r2,31l252,368r6,23l262,410r8,18l282,459r10,25l304,511r14,26l331,562r22,37l362,614,330,578,298,541,264,499xe" fillcolor="#a35110" stroked="f">
                  <v:path arrowok="t" o:connecttype="custom" o:connectlocs="181610,131445;191135,67310;213995,0;190500,17145;165735,43815;138430,93980;116205,116205;86995,55880;63500,24765;31115,0;50165,53340;60325,107950;66040,203200;60325,256540;32385,335280;5715,401955;48260,368935;86360,325755;117475,269875;125095,262255;147955,308610;185420,357505;226060,393700;223520,359410;188595,269875;179070,216535;167640,316865;136525,256540;123190,204470;121920,203200;113665,240665;88900,297180;55880,343535;20955,380365;59690,307340;77470,260350;88265,198120;82550,128905;56515,38735;83185,73025;121920,144780;121920,144780;123190,146050;146050,101600;175260,53975;183515,51435;158750,152400;158115,217805;171450,271780;193040,324485;229870,389890;167640,316865" o:connectangles="0,0,0,0,0,0,0,0,0,0,0,0,0,0,0,0,0,0,0,0,0,0,0,0,0,0,0,0,0,0,0,0,0,0,0,0,0,0,0,0,0,0,0,0,0,0,0,0,0,0,0,0"/>
                  <o:lock v:ext="edit" verticies="t"/>
                </v:shape>
                <v:shape id="Freeform 42" o:spid="_x0000_s1052" style="position:absolute;left:7391;top:171;width:2280;height:1714;visibility:visible;mso-wrap-style:square;v-text-anchor:top" coordsize="359,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" path="m276,141r,l288,115,301,89,316,67,329,48,350,19,359,9r-4,l343,12r-18,4l318,21r-9,4l292,36,277,46,261,59,241,77r-19,24l203,128r-18,25l176,170r-9,-17l152,128,133,98,113,73,97,55,80,40,65,30,50,19,42,15,33,10,16,4,4,1,,,9,10,28,40,40,59,53,83r12,26l76,137r6,22l86,182r3,22l91,223r1,30l92,265r5,-7l100,249r4,-14l107,216r3,-25l110,176r-1,-15l106,146r-3,-17l97,113,89,98,82,85,74,73,62,55,58,49,82,68r22,21l115,100r9,12l144,138r11,15l171,182r3,6l176,188r1,-2l179,183r18,-28l207,140r23,-25l240,104,250,94,273,74,300,55r-6,6l280,77r-7,12l265,103r-9,15l250,134r-4,15l243,165r-3,15l240,195r,25l243,240r3,13l249,262r4,8l253,258r3,-30l259,208r5,-22l268,164r8,-23xe" fillcolor="#4a6425" stroked="f">
                  <v:path arrowok="t" o:connecttype="custom" o:connectlocs="175260,89535;191135,56515;208915,30480;227965,5715;225425,5715;206375,10160;196215,15875;185420,22860;165735,37465;153035,48895;128905,81280;111760,107950;106045,97155;84455,62230;71755,46355;50800,25400;31750,12065;26670,9525;10160,2540;0,0;5715,6350;25400,37465;41275,69215;48260,86995;54610,115570;57785,141605;58420,168275;61595,163830;66040,149225;67945,137160;69850,111760;67310,92710;65405,81915;56515,62230;46990,46355;36830,31115;52070,43180;73025,63500;78740,71120;98425,97155;110490,119380;111760,119380;113665,116205;125095,98425;146050,73025;152400,66040;173355,46990;190500,34925;177800,48895;168275,65405;158750,85090;156210,94615;152400,114300;152400,139700;154305,152400;158115,166370;160655,171450;162560,144780;167640,118110;175260,89535" o:connectangles="0,0,0,0,0,0,0,0,0,0,0,0,0,0,0,0,0,0,0,0,0,0,0,0,0,0,0,0,0,0,0,0,0,0,0,0,0,0,0,0,0,0,0,0,0,0,0,0,0,0,0,0,0,0,0,0,0,0,0,0"/>
                </v:shape>
                <v:shape id="Freeform 43" o:spid="_x0000_s1053" style="position:absolute;left:7512;top:1905;width:2095;height:1873;visibility:visible;mso-wrap-style:square;v-text-anchor:top" coordsize="330,2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" path="m284,14r,l270,25,257,35,240,50,224,70,206,93r-18,29l173,149r-7,16l157,149,142,122,124,93,108,70,90,50,75,35,61,25,46,14,39,10,31,6,17,1,5,,,,6,6,20,25,30,40,40,59,51,82r12,25l79,149r15,44l102,217r6,26l112,268r5,27l117,287r4,-22l122,254r-1,-11l117,208r-8,-37l100,135,94,119,88,102,72,73,60,52,54,44,78,65,99,85r9,11l117,107r19,27l145,150r16,28l163,180r3,3l169,180r1,-2l185,150r9,-16l213,107r9,-11l233,85,254,65,278,44r-6,8l258,73r-15,29l236,119r-6,16l221,171r-6,37l211,243r-2,11l211,265r4,22l215,295r4,-27l224,243r6,-26l236,193r16,-44l267,107,279,82,291,59,302,40r8,-15l325,6,330,r-5,l315,1,300,6r-9,4l284,14xe" fillcolor="#4a6425" stroked="f">
                  <v:path arrowok="t" o:connecttype="custom" o:connectlocs="180340,8890;163195,22225;142240,44450;130810,59055;109855,94615;105410,104775;90170,77470;68580,44450;57150,31750;38735,15875;29210,8890;19685,3810;3175,0;0,0;12700,15875;25400,37465;40005,67945;50165,94615;64770,137795;71120,170180;74295,187325;76835,168275;77470,161290;74295,132080;63500,85725;59690,75565;45720,46355;34290,27940;49530,41275;68580,60960;74295,67945;92075,95250;102235,113030;105410,116205;105410,116205;107950,113030;117475,95250;135255,67945;140970,60960;161290,41275;176530,27940;163830,46355;149860,75565;146050,85725;136525,132080;132715,161290;133985,168275;136525,187325;139065,170180;146050,137795;160020,94615;169545,67945;184785,37465;196850,15875;209550,0;206375,0;190500,3810;180340,8890" o:connectangles="0,0,0,0,0,0,0,0,0,0,0,0,0,0,0,0,0,0,0,0,0,0,0,0,0,0,0,0,0,0,0,0,0,0,0,0,0,0,0,0,0,0,0,0,0,0,0,0,0,0,0,0,0,0,0,0,0,0"/>
                </v:shape>
                <v:shape id="Freeform 44" o:spid="_x0000_s1054" style="position:absolute;left:8280;top:1758;width:597;height:807;visibility:visible;mso-wrap-style:square;v-text-anchor:top" coordsize="94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" path="m76,73r,l73,81r-6,9l63,96r-6,6l49,105r-6,3l37,109r-6,-1l25,105r-4,-5l18,96,15,88r,-7l15,72r1,-9l18,54r4,-9l27,37r6,-5l39,26r6,-5l51,20r7,-2l64,20r5,3l73,27r5,5l79,39r2,7l81,55r-2,9l76,73xm94,64r,l92,78,90,90r-5,10l79,109r-7,7l64,122r-9,5l45,127r-9,-2l27,122r-8,-6l13,108,7,99,3,88,1,76,,63,1,49,3,37,7,27r5,-9l19,11,27,5,34,r9,l54,2r9,3l72,11r7,9l85,29r5,11l92,52r2,12xe" fillcolor="#4a6425" stroked="f">
                  <v:path arrowok="t" o:connecttype="custom" o:connectlocs="48260,46355;42545,57150;36195,64770;27305,68580;19685,68580;15875,66675;11430,60960;9525,51435;10160,40005;11430,34290;17145,23495;24765,16510;32385,12700;40640,12700;43815,14605;49530,20320;51435,29210;50165,40640;48260,46355;59690,40640;57150,57150;50165,69215;40640,77470;28575,80645;22860,79375;12065,73660;4445,62865;635,48260;0,40005;1905,23495;7620,11430;17145,3175;27305,0;34290,1270;45720,6985;53975,18415;58420,33020;59690,40640" o:connectangles="0,0,0,0,0,0,0,0,0,0,0,0,0,0,0,0,0,0,0,0,0,0,0,0,0,0,0,0,0,0,0,0,0,0,0,0,0,0"/>
                  <o:lock v:ext="edit" verticies="t"/>
                </v:shape>
                <v:shape id="Freeform 45" o:spid="_x0000_s1055" style="position:absolute;left:8185;top:19;width:628;height:806;visibility:visible;mso-wrap-style:square;v-text-anchor:top" coordsize="99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" path="m79,73r,l76,80r-6,9l64,95r-6,6l52,104r-7,3l39,109r-8,-2l25,104r-4,-4l18,94,15,88r,-8l15,72r1,-9l19,54r3,-9l28,37r6,-6l40,25r6,-4l54,19r6,-1l67,19r6,3l78,25r3,6l84,39r,7l84,55r-2,8l79,73xm99,64r,l97,77,94,89r-6,11l82,109r-7,7l67,122r-10,3l48,127,37,125r-9,-4l19,115r-5,-8l8,98,3,86,,75,,63,,49,3,37,8,27r4,-9l19,10,27,4,36,,46,r9,1l66,4r9,6l82,19r8,9l94,40r3,12l99,64xe" fillcolor="#4a6425" stroked="f">
                  <v:path arrowok="t" o:connecttype="custom" o:connectlocs="50165,46355;44450,56515;36830,64135;28575,67945;19685,67945;15875,66040;11430,59690;9525,50800;10160,40005;12065,34290;17780,23495;25400,15875;34290,12065;42545,12065;46355,13970;51435,19685;53340,29210;52070,40005;50165,46355;62865,40640;59690,56515;52070,69215;42545,77470;30480,80645;23495,79375;12065,73025;5080,62230;0,47625;0,40005;1905,23495;7620,11430;17145,2540;29210,0;34925,635;47625,6350;57150,17780;61595,33020;62865,40640" o:connectangles="0,0,0,0,0,0,0,0,0,0,0,0,0,0,0,0,0,0,0,0,0,0,0,0,0,0,0,0,0,0,0,0,0,0,0,0,0,0"/>
                  <o:lock v:ext="edit" verticies="t"/>
                </v:shape>
                <v:shape id="Freeform 46" o:spid="_x0000_s1056" style="position:absolute;left:4159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" path="m236,115r,l213,95,194,76,176,57,163,39,142,10,136,r-2,4l133,15r,16l133,39r3,9l140,66r5,16l152,100r12,22l179,146r19,27l218,195r12,14l212,210r-28,5l149,221r-28,5l107,232r-13,5l72,249,51,261,33,271r-6,6l19,283,9,294,3,304,,307r15,-5l54,292r27,-6l109,283r30,-3l169,280r22,3l213,288r23,4l254,298r28,9l294,311r-6,-6l281,299r-11,-8l254,282,230,271r-14,-4l201,262r-16,-4l170,256r-18,l133,258r-17,3l100,264r-27,9l64,276,99,256r31,-13l145,235r15,-3l191,223r16,-2l240,218r6,-2l246,215r,-2l243,210,222,186,212,173,196,144r-8,-11l181,119,170,94,160,66r4,7l176,89r18,23l206,124r13,10l231,143r12,7l264,161r17,6l297,171r13,2l321,173r7,l321,168,300,158,270,142,252,130,236,115xe" fillcolor="#4a6425" stroked="f">
                  <v:path arrowok="t" o:connecttype="custom" o:connectlocs="149860,73025;123190,48260;103505,24765;86360,0;85090,2540;84455,19685;86360,30480;88900,41910;96520,63500;104140,77470;125730,109855;146050,132715;134620,133350;94615,140335;76835,143510;59690,150495;32385,165735;20955,172085;12065,179705;1905,193040;0,194945;34290,185420;69215,179705;107315,177800;121285,179705;149860,185420;179070,194945;186690,197485;178435,189865;171450,184785;146050,172085;127635,166370;107950,162560;96520,162560;73660,165735;46355,173355;40640,175260;82550,154305;101600,147320;121285,141605;152400,138430;156210,137160;156210,135255;154305,133350;134620,109855;124460,91440;114935,75565;101600,41910;104140,46355;123190,71120;139065,85090;146685,90805;167640,102235;188595,108585;196850,109855;208280,109855;203835,106680;171450,90170;149860,73025" o:connectangles="0,0,0,0,0,0,0,0,0,0,0,0,0,0,0,0,0,0,0,0,0,0,0,0,0,0,0,0,0,0,0,0,0,0,0,0,0,0,0,0,0,0,0,0,0,0,0,0,0,0,0,0,0,0,0,0,0,0,0"/>
                </v:shape>
                <v:shape id="Freeform 47" o:spid="_x0000_s1057" style="position:absolute;left:5213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" path="m283,172r,l276,143r-5,-30l268,84,267,58r,-42l268,r-4,3l256,11r-9,14l244,32r-4,8l234,59r-6,24l223,110r-3,28l219,166r1,33l223,229r3,18l210,238,185,226,153,211,125,201r-24,-6l82,192,64,190r-17,l38,190r-8,2l15,195,4,199,,201r12,4l44,219r20,9l88,241r24,15l135,272r17,15l168,302r26,27l210,348r6,8l214,348r-1,-9l209,326r-9,-15l188,293,171,274r-9,-11l150,253,135,242r-13,-8l97,220,77,213r-7,-3l100,214r28,5l141,222r14,4l186,238r15,7l229,260r6,2l237,262r,-3l237,256r-3,-31l232,207r,-33l234,159r1,-16l241,110r8,-37l247,83r2,27l249,126r1,18l255,162r4,16l265,195r6,13l279,222r7,12l302,254r14,15l325,278r9,6l340,287r-6,-9l319,251,308,235r-8,-19l291,195r-8,-23xe" fillcolor="#4a6425" stroked="f">
                  <v:path arrowok="t" o:connecttype="custom" o:connectlocs="179705,109220;172085,71755;169545,36830;170180,0;167640,1905;156845,15875;152400,25400;148590,37465;141605,69850;139700,87630;139700,126365;143510,156845;133350,151130;97155,133985;79375,127635;52070,121920;29845,120650;24130,120650;9525,123825;0,127635;7620,130175;40640,144780;71120,162560;85725,172720;106680,191770;133350,220980;137160,226060;135255,215265;132715,207010;119380,186055;102870,167005;95250,160655;77470,148590;48895,135255;44450,133350;81280,139065;98425,143510;118110,151130;145415,165100;149225,166370;150495,164465;150495,162560;147320,131445;147320,110490;149225,90805;158115,46355;156845,52705;158115,80010;161925,102870;164465,113030;172085,132080;181610,148590;200660,170815;206375,176530;215900,182245;212090,176530;195580,149225;184785,123825;179705,109220" o:connectangles="0,0,0,0,0,0,0,0,0,0,0,0,0,0,0,0,0,0,0,0,0,0,0,0,0,0,0,0,0,0,0,0,0,0,0,0,0,0,0,0,0,0,0,0,0,0,0,0,0,0,0,0,0,0,0,0,0,0,0"/>
                </v:shape>
                <v:shape id="Freeform 48" o:spid="_x0000_s1058" style="position:absolute;left:5829;top:2330;width:2184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" path="m280,150r,l271,122,265,95,261,70,258,47,255,13,255,r-3,3l244,12r-9,13l232,32r-3,9l225,58r-5,16l217,94r-1,25l217,149r3,31l225,210r3,18l211,220,185,208,153,196r-28,-9l101,183,82,180r-18,l46,180r-9,1l29,183r-14,4l4,192,,193r12,5l44,210r21,9l88,231r25,12l138,257r17,12l170,280r13,13l195,305r12,14l216,332r18,27l247,381r9,20l264,418r-9,-31l247,363r-6,-18l232,325,219,302r-9,-10l201,280,191,268,180,257,167,247r-15,-9l137,229r-14,-7l97,210,77,202r-7,-3l100,201r28,4l143,208r13,3l188,220r16,8l232,240r6,3l240,241r,-1l240,237r-6,-33l232,187r-1,-32l231,141r1,-15l235,98r6,-28l241,77r2,21l247,126r5,15l258,158r6,15l271,187r9,12l288,211r17,20l319,244r10,9l337,259r7,3l338,253,320,228,310,211,299,192,289,171r-9,-21xe" fillcolor="#4a6425" stroked="f">
                  <v:path arrowok="t" o:connecttype="custom" o:connectlocs="177800,95250;168275,60325;163830,29845;161925,0;160020,1905;149225,15875;145415,26035;142875,36830;137795,59690;137160,75565;139700,114300;144780,144780;133985,139700;97155,124460;79375,118745;52070,114300;29210,114300;23495,114935;9525,118745;0,122555;7620,125730;41275,139065;71755,154305;87630,163195;107950,177800;123825,193675;137160,210820;156845,241935;167640,265430;161925,245745;156845,230505;147320,206375;133350,185420;121285,170180;106045,156845;96520,151130;78105,140970;48895,128270;44450,126365;81280,130175;99060,133985;119380,139700;147320,152400;151130,154305;152400,152400;152400,150495;147320,118745;146685,98425;147320,80010;153035,44450;153035,48895;156845,80010;163830,100330;167640,109855;177800,126365;193675,146685;202565,154940;213995,164465;218440,166370;203200,144780;189865,121920;177800,95250" o:connectangles="0,0,0,0,0,0,0,0,0,0,0,0,0,0,0,0,0,0,0,0,0,0,0,0,0,0,0,0,0,0,0,0,0,0,0,0,0,0,0,0,0,0,0,0,0,0,0,0,0,0,0,0,0,0,0,0,0,0,0,0,0,0"/>
                </v:shape>
                <v:shape id="Freeform 49" o:spid="_x0000_s1059" style="position:absolute;left:5848;top:1028;width:660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" path="m80,48r,l83,57r,9l83,75r-1,7l80,88r-4,6l71,99r-4,3l61,102r-6,-2l49,99,43,94,38,88,32,81,29,73,26,65,23,56,22,47r1,-9l25,30r1,-6l31,18r3,-4l40,11r6,l52,12r6,2l64,18r4,6l73,32r4,7l80,48xm89,32r,l95,44r5,10l103,66r1,10l103,87r-3,9l95,103r-6,6l82,114r-9,1l62,114r-9,-3l43,106r-9,-6l25,91,16,81,10,71,6,60,1,48,,38,,29,3,20,7,12,13,6,22,2,31,,41,,52,3,62,8r9,6l80,23r9,9xe" fillcolor="#4a6425" stroked="f">
                  <v:path arrowok="t" o:connecttype="custom" o:connectlocs="50800,30480;52705,41910;52070,52070;48260,59690;42545,64770;38735,64770;31115,62865;24130,55880;18415,46355;16510,41275;13970,29845;15875,19050;19685,11430;25400,6985;29210,6985;36830,8890;43180,15240;48895,24765;50800,30480;56515,20320;63500,34290;66040,48260;63500,60960;56515,69215;52070,72390;39370,72390;27305,67310;15875,57785;10160,51435;3810,38100;0,24130;1905,12700;8255,3810;13970,1270;26035,0;39370,5080;50800,14605;56515,20320" o:connectangles="0,0,0,0,0,0,0,0,0,0,0,0,0,0,0,0,0,0,0,0,0,0,0,0,0,0,0,0,0,0,0,0,0,0,0,0,0,0"/>
                  <o:lock v:ext="edit" verticies="t"/>
                </v:shape>
                <v:shape id="Freeform 50" o:spid="_x0000_s1060" style="position:absolute;left:6432;top:2819;width:673;height:711;visibility:visible;mso-wrap-style:square;v-text-anchor:top" coordsize="106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" path="m81,45r,l84,54r1,9l85,70r-1,8l82,85r-3,6l75,96r-5,3l64,100,58,99,52,96,46,93,40,87,34,81,30,73,27,64,24,55,22,46r,-9l24,30r1,-8l28,18r5,-4l37,11,43,9r6,l55,12r6,5l67,21r5,7l78,36r3,9xm88,28r,l96,39r4,10l105,61r1,11l105,82r-2,9l99,99r-6,5l85,109r-9,3l66,112r-9,-3l46,104,37,99,27,91,19,82,12,70,6,60,2,49,,39,,30,2,21,5,14,11,6,19,2,28,,39,,49,2,60,5r10,6l79,18r9,10xe" fillcolor="#4a6425" stroked="f">
                  <v:path arrowok="t" o:connecttype="custom" o:connectlocs="51435,28575;53975,40005;53340,49530;50165,57785;44450,62865;40640,63500;33020,60960;25400,55245;19050,46355;17145,40640;13970,29210;15240,19050;17780,11430;23495,6985;27305,5715;34925,7620;42545,13335;49530,22860;51435,28575;55880,17780;63500,31115;67310,45720;65405,57785;59055,66040;53975,69215;41910,71120;29210,66040;17145,57785;12065,52070;3810,38100;0,24765;1270,13335;6985,3810;12065,1270;24765,0;38100,3175;50165,11430;55880,17780" o:connectangles="0,0,0,0,0,0,0,0,0,0,0,0,0,0,0,0,0,0,0,0,0,0,0,0,0,0,0,0,0,0,0,0,0,0,0,0,0,0"/>
                  <o:lock v:ext="edit" verticies="t"/>
                </v:shape>
                <v:shape id="Freeform 51" o:spid="_x0000_s1061" style="position:absolute;left:4470;top:2794;width:787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" path="m81,24r,l88,29r6,8l99,44r3,6l103,58r,7l102,70r-3,6l96,79r-6,3l84,83r-8,l69,80,61,77,53,74,45,68,39,61,33,55,29,47,26,40,23,34r,-8l24,21r3,-5l32,12r6,-2l44,9r7,l58,10r8,3l73,18r8,6xm79,6r,l91,12r11,6l109,25r8,9l121,43r3,9l124,61r-1,9l118,77r-6,6l103,89r-9,3l82,94r-10,l60,91,47,88,36,82,26,76,17,68,9,61,3,52,,44,,35,2,26,6,19r8,-7l23,7,32,3,44,1,56,,67,3,79,6xe" fillcolor="#4a6425" stroked="f">
                  <v:path arrowok="t" o:connecttype="custom" o:connectlocs="51435,15240;59690,23495;64770,31750;65405,41275;62865,48260;60960,50165;53340,52705;43815,50800;33655,46990;28575,43180;20955,34925;16510,25400;14605,16510;17145,10160;20320,7620;27940,5715;36830,6350;46355,11430;51435,15240;50165,3810;64770,11430;74295,21590;78740,33020;78105,44450;74930,48895;65405,56515;52070,59690;38100,57785;29845,55880;16510,48260;5715,38735;0,27940;1270,16510;3810,12065;14605,4445;27940,635;42545,1905;50165,3810" o:connectangles="0,0,0,0,0,0,0,0,0,0,0,0,0,0,0,0,0,0,0,0,0,0,0,0,0,0,0,0,0,0,0,0,0,0,0,0,0,0"/>
                  <o:lock v:ext="edit" verticies="t"/>
                </v:shape>
                <v:shape id="Freeform 52" o:spid="_x0000_s1062" style="position:absolute;left:10877;top:2044;width:2083;height:1975;visibility:visible;mso-wrap-style:square;v-text-anchor:top" coordsize="328,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" path="m94,115r,l115,95,135,76,152,57,167,39,186,10,192,r2,4l195,15r,16l195,39r-1,9l189,66r-6,16l176,100r-11,22l149,146r-19,27l110,195,98,209r18,1l146,215r33,6l207,226r14,6l234,237r22,12l277,261r18,10l303,277r6,6l319,294r7,10l328,307r-15,-5l274,292r-27,-6l219,283r-30,-3l159,280r-22,3l115,288r-21,4l74,298r-28,9l34,311r6,-6l47,299r11,-8l76,282,98,271r14,-4l127,262r16,-4l159,256r17,l195,258r18,3l229,264r26,9l265,276,229,256,198,243r-15,-8l170,232r-33,-9l121,221,88,218r-6,-2l82,215r1,-2l85,210r21,-24l116,173r18,-29l140,133r7,-14l158,94,168,66r-4,7l152,89r-18,23l122,124r-13,10l97,143r-12,7l65,161r-18,6l31,171r-13,2l9,173r-9,l7,168,28,158,58,142,76,130,94,115xe" fillcolor="#4a6425" stroked="f">
                  <v:path arrowok="t" o:connecttype="custom" o:connectlocs="59690,73025;85725,48260;106045,24765;121920,0;123190,2540;123825,19685;123190,30480;120015,41910;111760,63500;104775,77470;82550,109855;62230,132715;73660,133350;113665,140335;131445,143510;148590,150495;175895,165735;187325,172085;196215,179705;207010,193040;208280,194945;173990,185420;139065,179705;100965,177800;86995,179705;59690,185420;29210,194945;21590,197485;29845,189865;36830,184785;62230,172085;80645,166370;100965,162560;111760,162560;135255,165735;161925,173355;168275,175260;125730,154305;107950,147320;86995,141605;55880,138430;52070,137160;52705,135255;53975,133350;73660,109855;85090,91440;93345,75565;106680,41910;104140,46355;85090,71120;69215,85090;61595,90805;41275,102235;19685,108585;11430,109855;0,109855;4445,106680;36830,90170;59690,73025" o:connectangles="0,0,0,0,0,0,0,0,0,0,0,0,0,0,0,0,0,0,0,0,0,0,0,0,0,0,0,0,0,0,0,0,0,0,0,0,0,0,0,0,0,0,0,0,0,0,0,0,0,0,0,0,0,0,0,0,0,0,0"/>
                </v:shape>
                <v:shape id="Freeform 53" o:spid="_x0000_s1063" style="position:absolute;left:9747;top:457;width:2159;height:2260;visibility:visible;mso-wrap-style:square;v-text-anchor:top" coordsize="340,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" path="m57,172r,l64,143r6,-30l72,84,73,58r,-42l73,r3,3l84,11r9,14l97,32r3,8l106,59r6,24l117,110r4,28l121,166r-1,33l117,229r-2,18l130,238r27,-12l187,211r28,-10l239,195r19,-3l276,190r17,l302,190r9,2l325,195r11,4l340,201r-12,4l297,219r-21,9l252,241r-22,15l205,272r-17,15l172,302r-26,27l130,348r-6,8l126,348r1,-9l133,326r7,-15l152,293r17,-19l179,263r12,-10l205,242r13,-8l243,220r20,-7l270,210r-30,4l214,219r-15,3l185,226r-30,12l139,245r-28,15l105,262r-2,l103,259r,-3l108,225r,-18l108,174r-2,-15l105,143r-5,-33l91,73r2,10l93,110r-2,16l90,144r-3,18l81,178r-5,17l69,208r-8,14l54,234,38,254,26,269r-11,9l8,284,,287r6,-9l23,251r9,-16l41,216r8,-21l57,172xe" fillcolor="#4a6425" stroked="f">
                  <v:path arrowok="t" o:connecttype="custom" o:connectlocs="36195,109220;44450,71755;46355,36830;46355,0;48260,1905;59055,15875;63500,25400;67310,37465;74295,69850;76835,87630;76200,126365;73025,156845;82550,151130;118745,133985;136525,127635;163830,121920;186055,120650;191770,120650;206375,123825;215900,127635;208280,130175;175260,144780;146050,162560;130175,172720;109220,191770;82550,220980;78740,226060;80645,215265;84455,207010;96520,186055;113665,167005;121285,160655;138430,148590;167005,135255;171450,133350;135890,139065;117475,143510;98425,151130;70485,165100;66675,166370;65405,164465;65405,162560;68580,131445;68580,110490;66675,90805;57785,46355;59055,52705;57785,80010;55245,102870;51435,113030;43815,132080;34290,148590;16510,170815;9525,176530;0,182245;3810,176530;20320,149225;31115,123825;36195,109220" o:connectangles="0,0,0,0,0,0,0,0,0,0,0,0,0,0,0,0,0,0,0,0,0,0,0,0,0,0,0,0,0,0,0,0,0,0,0,0,0,0,0,0,0,0,0,0,0,0,0,0,0,0,0,0,0,0,0,0,0,0,0"/>
                </v:shape>
                <v:shape id="Freeform 54" o:spid="_x0000_s1064" style="position:absolute;left:9105;top:2330;width:2185;height:2654;visibility:visible;mso-wrap-style:square;v-text-anchor:top" coordsize="344,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" path="m64,150r,l73,122,79,95,83,70,86,47,89,13,89,r3,3l100,12r9,13l112,32r3,9l119,58r5,16l127,94r1,25l127,149r-3,31l119,210r-3,18l133,220r26,-12l191,196r28,-9l243,183r21,-3l280,180r18,l307,181r8,2l329,187r11,5l344,193r-12,5l301,210r-22,9l256,231r-25,12l206,257r-17,12l176,280r-14,13l149,305r-10,14l128,332r-18,27l97,381r-9,20l80,418r9,-31l97,363r6,-18l113,325r12,-23l134,292r9,-12l153,268r12,-11l177,247r15,-9l207,229r15,-7l247,210r20,-8l274,199r-30,2l216,205r-13,3l189,211r-33,9l142,228r-30,12l106,243r-2,-2l104,240r2,-3l110,204r2,-17l113,155r,-14l112,126,109,98,103,70r,7l101,98r-4,28l92,141r-4,17l80,173r-7,14l65,199r-9,12l40,231,25,244r-10,9l7,259,,262r7,-9l24,228,34,211,45,192,55,171r9,-21xe" fillcolor="#4a6425" stroked="f">
                  <v:path arrowok="t" o:connecttype="custom" o:connectlocs="40640,95250;50165,60325;54610,29845;56515,0;58420,1905;69215,15875;73025,26035;75565,36830;80645,59690;81280,75565;78740,114300;73660,144780;84455,139700;121285,124460;139065,118745;167640,114300;189230,114300;194945,114935;208915,118745;218440,122555;210820,125730;177165,139065;146685,154305;130810,163195;111760,177800;94615,193675;81280,210820;61595,241935;50800,265430;56515,245745;61595,230505;71755,206375;85090,185420;97155,170180;112395,156845;121920,151130;140970,140970;169545,128270;173990,126365;137160,130175;120015,133985;99060,139700;71120,152400;67310,154305;66040,152400;67310,150495;71120,118745;71755,98425;71120,80010;65405,44450;65405,48895;61595,80010;55880,100330;50800,109855;41275,126365;25400,146685;15875,154940;4445,164465;0,166370;15240,144780;28575,121920;40640,95250" o:connectangles="0,0,0,0,0,0,0,0,0,0,0,0,0,0,0,0,0,0,0,0,0,0,0,0,0,0,0,0,0,0,0,0,0,0,0,0,0,0,0,0,0,0,0,0,0,0,0,0,0,0,0,0,0,0,0,0,0,0,0,0,0,0"/>
                </v:shape>
                <v:shape id="Freeform 55" o:spid="_x0000_s1065" style="position:absolute;left:10610;top:1028;width:661;height:730;visibility:visible;mso-wrap-style:square;v-text-anchor:top" coordsize="104,1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" path="m64,11r,l70,14r5,4l78,24r3,6l82,38r,9l81,56r-2,9l76,73r-4,8l67,88r-6,6l55,99r-6,1l43,102r-6,l33,99,28,94,25,88,22,82,21,75r,-9l22,57r2,-9l27,39r4,-7l36,24r6,-6l46,14r6,-2l58,11r6,xm91,6r,l97,12r4,8l104,29r,9l103,48r-3,12l94,71,88,81,79,91r-9,9l61,106r-9,5l42,114r-9,1l24,114r-9,-5l9,103,4,96,1,87,,76,1,66,4,54,9,44,15,32r9,-9l33,14,43,8,54,3,64,r9,l84,2r7,4xe" fillcolor="#4a6425" stroked="f">
                  <v:path arrowok="t" o:connecttype="custom" o:connectlocs="40640,6985;47625,11430;51435,19050;52070,29845;50165,41275;48260,46355;42545,55880;34925,62865;27305,64770;23495,64770;17780,59690;13970,52070;13335,41910;15240,30480;17145,24765;22860,15240;29210,8890;36830,6985;40640,6985;57785,3810;64135,12700;66040,24130;63500,38100;55880,51435;50165,57785;38735,67310;26670,72390;15240,72390;9525,69215;2540,60960;0,48260;2540,34290;9525,20320;15240,14605;27305,5080;40640,0;53340,1270;57785,3810" o:connectangles="0,0,0,0,0,0,0,0,0,0,0,0,0,0,0,0,0,0,0,0,0,0,0,0,0,0,0,0,0,0,0,0,0,0,0,0,0,0"/>
                  <o:lock v:ext="edit" verticies="t"/>
                </v:shape>
                <v:shape id="Freeform 56" o:spid="_x0000_s1066" style="position:absolute;left:10013;top:2819;width:680;height:711;visibility:visible;mso-wrap-style:square;v-text-anchor:top" coordsize="107,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" path="m69,11r,l73,14r5,4l81,22r1,8l84,37r,9l82,55r-3,9l76,73r-4,8l66,87r-6,6l55,96r-7,3l42,100,37,99,31,96,27,91,24,85,22,78,21,70r,-7l22,54r3,-9l30,36r4,-8l39,21r6,-4l51,12,57,9r6,l69,11xm95,6r,l101,14r3,7l107,30r-1,9l104,49r-4,11l95,70,88,82r-9,9l70,99r-10,5l49,109r-9,3l30,112r-9,-3l13,104,7,99,3,91,1,82,,72,1,61,6,49,10,39,18,28,27,18r9,-7l46,5,58,2,69,r9,l87,2r8,4xe" fillcolor="#4a6425" stroked="f">
                  <v:path arrowok="t" o:connecttype="custom" o:connectlocs="43815,6985;49530,11430;52070,19050;53340,29210;50165,40640;48260,46355;41910,55245;34925,60960;26670,63500;23495,62865;17145,57785;13970,49530;13335,40005;15875,28575;19050,22860;24765,13335;32385,7620;40005,5715;43815,6985;60325,3810;66040,13335;67310,24765;63500,38100;55880,52070;50165,57785;38100,66040;25400,71120;13335,69215;8255,66040;1905,57785;0,45720;3810,31115;11430,17780;17145,11430;29210,3175;43815,0;55245,1270;60325,3810" o:connectangles="0,0,0,0,0,0,0,0,0,0,0,0,0,0,0,0,0,0,0,0,0,0,0,0,0,0,0,0,0,0,0,0,0,0,0,0,0,0"/>
                  <o:lock v:ext="edit" verticies="t"/>
                </v:shape>
                <v:shape id="Freeform 57" o:spid="_x0000_s1067" style="position:absolute;left:11861;top:2794;width:788;height:596;visibility:visible;mso-wrap-style:square;v-text-anchor:top" coordsize="124,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" path="m97,16r,l100,21r1,5l101,34r-1,6l97,47r-5,8l86,61r-7,7l71,74r-7,3l55,80r-7,3l42,83,34,82,30,79,25,76,22,70,21,65r,-7l22,50r3,-6l30,37r6,-8l43,24r8,-6l58,13r8,-3l73,9r7,l88,10r4,2l97,16xm122,26r,l124,35r,9l121,52r-6,9l107,68r-7,8l89,82,77,88,66,91,52,94r-10,l31,92,21,89,13,83,6,77,1,70,,61,,52,3,43,7,34r8,-9l22,18,33,12,45,6,57,3,70,,80,1,92,3r11,4l110,12r8,7l122,26xe" fillcolor="#4a6425" stroked="f">
                  <v:path arrowok="t" o:connecttype="custom" o:connectlocs="61595,10160;64135,16510;63500,25400;58420,34925;50165,43180;45085,46990;34925,50800;26670,52705;19050,50165;15875,48260;13335,41275;13970,31750;19050,23495;27305,15240;32385,11430;41910,6350;50800,5715;58420,7620;61595,10160;77470,16510;78740,27940;73025,38735;63500,48260;48895,55880;41910,57785;26670,59690;13335,56515;3810,48895;635,44450;0,33020;4445,21590;13970,11430;28575,3810;36195,1905;50800,635;65405,4445;74930,12065;77470,16510" o:connectangles="0,0,0,0,0,0,0,0,0,0,0,0,0,0,0,0,0,0,0,0,0,0,0,0,0,0,0,0,0,0,0,0,0,0,0,0,0,0"/>
                  <o:lock v:ext="edit" verticies="t"/>
                </v:shape>
                <v:shape id="Freeform 58" o:spid="_x0000_s1068" style="position:absolute;left:9817;top:7702;width:336;height:191;visibility:visible;mso-wrap-style:square;v-text-anchor:top" coordsize="53,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" path="m22,r,5l13,5r,25l9,30,9,5,,5,,,22,xm49,30l47,12r,-7l44,12,38,28r-3,l30,12,28,5r,7l27,30r-5,l25,r6,l35,17r3,7l40,17,46,r6,l53,30r-4,xe" fillcolor="#a35110" stroked="f">
                  <v:path arrowok="t" o:connecttype="custom" o:connectlocs="13970,0;13970,3175;8255,3175;8255,19050;5715,19050;5715,3175;0,3175;0,0;13970,0;31115,19050;29845,7620;29845,7620;29845,3175;29845,3175;29845,3175;27940,7620;24130,17780;22225,17780;19050,7620;19050,7620;17780,3175;17780,3175;17780,3175;17780,7620;17145,19050;13970,19050;15875,0;19685,0;22225,10795;22225,10795;24130,15240;24130,15240;24130,15240;25400,10795;29210,0;33020,0;33655,19050;31115,19050" o:connectangles="0,0,0,0,0,0,0,0,0,0,0,0,0,0,0,0,0,0,0,0,0,0,0,0,0,0,0,0,0,0,0,0,0,0,0,0,0,0"/>
                  <o:lock v:ext="edit" verticies="t"/>
                </v:shape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2421255</wp:posOffset>
                </wp:positionH>
                <wp:positionV relativeFrom="paragraph">
                  <wp:posOffset>762000</wp:posOffset>
                </wp:positionV>
                <wp:extent cx="0" cy="564515"/>
                <wp:effectExtent l="6350" t="13970" r="12700" b="12065"/>
                <wp:wrapSquare wrapText="bothSides"/>
                <wp:docPr id="4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0E305E" id="Line 7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0.65pt,60pt" to="190.65pt,10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uhJ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5Rop0&#10;INFGKI4ew2R64wpIqNTWht7oSb2ajabfHVK6aona88jw7WygLAsVyV1J2DgD+Lv+s2aQQw5exzGd&#10;GtsFSBgAOkU1zjc1+MkjOhxSOJ3O8mk2jeC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" strokecolor="#a35110" strokeweight="1pt">
                <w10:wrap type="square"/>
              </v:line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2412365</wp:posOffset>
                </wp:positionH>
                <wp:positionV relativeFrom="paragraph">
                  <wp:posOffset>760730</wp:posOffset>
                </wp:positionV>
                <wp:extent cx="1889125" cy="567055"/>
                <wp:effectExtent l="0" t="3175" r="0" b="1270"/>
                <wp:wrapSquare wrapText="bothSides"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phone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354-7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1</w:t>
                            </w:r>
                            <w:r w:rsidR="008C4CE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74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i/>
                                <w:iCs/>
                                <w:color w:val="4A6425"/>
                                <w:sz w:val="18"/>
                              </w:rPr>
                              <w:t>fax</w:t>
                            </w: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 xml:space="preserve"> (509) 354-</w:t>
                            </w:r>
                            <w:r w:rsidR="00B71CA9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71</w:t>
                            </w:r>
                            <w:r w:rsidR="0009548F"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83</w:t>
                            </w:r>
                          </w:p>
                          <w:p w:rsidR="00AE2055" w:rsidRPr="008B1896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r w:rsidRPr="008B1896"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  <w:t>www.spokaneschools.org</w:t>
                            </w:r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89.95pt;margin-top:59.9pt;width:148.75pt;height:44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BqitQIAALE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" filled="f" stroked="f">
                <v:textbox inset=",,0,0">
                  <w:txbxContent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phone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354-7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1</w:t>
                      </w:r>
                      <w:r w:rsidR="008C4CE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74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i/>
                          <w:iCs/>
                          <w:color w:val="4A6425"/>
                          <w:sz w:val="18"/>
                        </w:rPr>
                        <w:t>fax</w:t>
                      </w: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 xml:space="preserve"> (509) 354-</w:t>
                      </w:r>
                      <w:r w:rsidR="00B71CA9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71</w:t>
                      </w:r>
                      <w:r w:rsidR="0009548F"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83</w:t>
                      </w:r>
                    </w:p>
                    <w:p w:rsidR="00AE2055" w:rsidRPr="008B1896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r w:rsidRPr="008B1896">
                        <w:rPr>
                          <w:rFonts w:ascii="Aldine401 BT" w:hAnsi="Aldine401 BT"/>
                          <w:color w:val="4A6425"/>
                          <w:sz w:val="18"/>
                        </w:rPr>
                        <w:t>www.spokaneschools.org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Pr="00602277" w:rsidRDefault="00F175A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59690</wp:posOffset>
                </wp:positionV>
                <wp:extent cx="0" cy="564515"/>
                <wp:effectExtent l="8255" t="12700" r="10795" b="13335"/>
                <wp:wrapSquare wrapText="bothSides"/>
                <wp:docPr id="2" name="Lin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4515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A3511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B7C4E6" id="Line 5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.55pt,4.7pt" to="2.55pt,4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" strokecolor="#a35110" strokeweight="1pt">
                <w10:wrap type="square"/>
              </v:lin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15875</wp:posOffset>
                </wp:positionH>
                <wp:positionV relativeFrom="paragraph">
                  <wp:posOffset>61595</wp:posOffset>
                </wp:positionV>
                <wp:extent cx="1889125" cy="567055"/>
                <wp:effectExtent l="1270" t="0" r="0" b="0"/>
                <wp:wrapSquare wrapText="bothSides"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9125" cy="567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E2055" w:rsidRPr="00C51030" w:rsidRDefault="0009548F">
                            <w:pPr>
                              <w:spacing w:line="220" w:lineRule="exact"/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</w:pPr>
                            <w:r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>Purchasing</w:t>
                            </w:r>
                            <w:r w:rsidR="00B71CA9" w:rsidRPr="00C51030">
                              <w:rPr>
                                <w:rFonts w:ascii="Aldine401 BT" w:hAnsi="Aldine401 BT"/>
                                <w:b/>
                                <w:bCs/>
                                <w:color w:val="4A6425"/>
                                <w:sz w:val="18"/>
                              </w:rPr>
                              <w:t xml:space="preserve"> Department</w:t>
                            </w:r>
                          </w:p>
                          <w:p w:rsidR="00AE2055" w:rsidRPr="00C51030" w:rsidRDefault="00B71CA9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Street">
                              <w:smartTag w:uri="urn:schemas-microsoft-com:office:smarttags" w:element="address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2815 East Garland Avenue</w:t>
                                </w:r>
                              </w:smartTag>
                            </w:smartTag>
                          </w:p>
                          <w:p w:rsidR="00AE2055" w:rsidRPr="00C51030" w:rsidRDefault="00AE2055">
                            <w:pPr>
                              <w:spacing w:line="220" w:lineRule="exact"/>
                              <w:rPr>
                                <w:rFonts w:ascii="Aldine401 BT" w:hAnsi="Aldine401 BT"/>
                                <w:color w:val="4A6425"/>
                                <w:sz w:val="18"/>
                              </w:rPr>
                            </w:pPr>
                            <w:smartTag w:uri="urn:schemas-microsoft-com:office:smarttags" w:element="place">
                              <w:smartTag w:uri="urn:schemas-microsoft-com:office:smarttags" w:element="City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Spokane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, </w:t>
                              </w:r>
                              <w:smartTag w:uri="urn:schemas-microsoft-com:office:smarttags" w:element="Stat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WA</w:t>
                                </w:r>
                              </w:smartTag>
                              <w:r w:rsidRPr="00C51030">
                                <w:rPr>
                                  <w:rFonts w:ascii="Aldine401 BT" w:hAnsi="Aldine401 BT"/>
                                  <w:color w:val="4A6425"/>
                                  <w:sz w:val="18"/>
                                </w:rPr>
                                <w:t xml:space="preserve">  </w:t>
                              </w:r>
                              <w:smartTag w:uri="urn:schemas-microsoft-com:office:smarttags" w:element="PostalCode"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9920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7</w:t>
                                </w:r>
                                <w:r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-</w:t>
                                </w:r>
                                <w:r w:rsidR="00B71CA9" w:rsidRPr="00C51030">
                                  <w:rPr>
                                    <w:rFonts w:ascii="Aldine401 BT" w:hAnsi="Aldine401 BT"/>
                                    <w:color w:val="4A6425"/>
                                    <w:sz w:val="18"/>
                                  </w:rPr>
                                  <w:t>5889</w:t>
                                </w:r>
                              </w:smartTag>
                            </w:smartTag>
                          </w:p>
                        </w:txbxContent>
                      </wps:txbx>
                      <wps:bodyPr rot="0" vert="horz" wrap="square" lIns="91440" tIns="4572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1.25pt;margin-top:4.85pt;width:148.75pt;height:44.6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" filled="f" stroked="f">
                <v:textbox inset=",,0,0">
                  <w:txbxContent>
                    <w:p w:rsidR="00AE2055" w:rsidRPr="00C51030" w:rsidRDefault="0009548F">
                      <w:pPr>
                        <w:spacing w:line="220" w:lineRule="exact"/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</w:pPr>
                      <w:r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>Purchasing</w:t>
                      </w:r>
                      <w:r w:rsidR="00B71CA9" w:rsidRPr="00C51030">
                        <w:rPr>
                          <w:rFonts w:ascii="Aldine401 BT" w:hAnsi="Aldine401 BT"/>
                          <w:b/>
                          <w:bCs/>
                          <w:color w:val="4A6425"/>
                          <w:sz w:val="18"/>
                        </w:rPr>
                        <w:t xml:space="preserve"> Department</w:t>
                      </w:r>
                    </w:p>
                    <w:p w:rsidR="00AE2055" w:rsidRPr="00C51030" w:rsidRDefault="00B71CA9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Street">
                        <w:smartTag w:uri="urn:schemas-microsoft-com:office:smarttags" w:element="address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2815 East Garland Avenue</w:t>
                          </w:r>
                        </w:smartTag>
                      </w:smartTag>
                    </w:p>
                    <w:p w:rsidR="00AE2055" w:rsidRPr="00C51030" w:rsidRDefault="00AE2055">
                      <w:pPr>
                        <w:spacing w:line="220" w:lineRule="exact"/>
                        <w:rPr>
                          <w:rFonts w:ascii="Aldine401 BT" w:hAnsi="Aldine401 BT"/>
                          <w:color w:val="4A6425"/>
                          <w:sz w:val="18"/>
                        </w:rPr>
                      </w:pPr>
                      <w:smartTag w:uri="urn:schemas-microsoft-com:office:smarttags" w:element="place">
                        <w:smartTag w:uri="urn:schemas-microsoft-com:office:smarttags" w:element="City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Spokane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, </w:t>
                        </w:r>
                        <w:smartTag w:uri="urn:schemas-microsoft-com:office:smarttags" w:element="Stat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WA</w:t>
                          </w:r>
                        </w:smartTag>
                        <w:r w:rsidRPr="00C51030">
                          <w:rPr>
                            <w:rFonts w:ascii="Aldine401 BT" w:hAnsi="Aldine401 BT"/>
                            <w:color w:val="4A6425"/>
                            <w:sz w:val="18"/>
                          </w:rPr>
                          <w:t xml:space="preserve">  </w:t>
                        </w:r>
                        <w:smartTag w:uri="urn:schemas-microsoft-com:office:smarttags" w:element="PostalCode"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9920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7</w:t>
                          </w:r>
                          <w:r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-</w:t>
                          </w:r>
                          <w:r w:rsidR="00B71CA9" w:rsidRPr="00C51030">
                            <w:rPr>
                              <w:rFonts w:ascii="Aldine401 BT" w:hAnsi="Aldine401 BT"/>
                              <w:color w:val="4A6425"/>
                              <w:sz w:val="18"/>
                            </w:rPr>
                            <w:t>5889</w:t>
                          </w:r>
                        </w:smartTag>
                      </w:smartTag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AE2055" w:rsidRDefault="00AE2055">
      <w:pPr>
        <w:rPr>
          <w:rFonts w:ascii="Arial" w:hAnsi="Arial" w:cs="Arial"/>
          <w:sz w:val="24"/>
          <w:szCs w:val="24"/>
        </w:rPr>
      </w:pPr>
    </w:p>
    <w:p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C12CCC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C12CCC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  <w:r>
        <w:rPr>
          <w:rFonts w:ascii="Univers" w:hAnsi="Univers"/>
        </w:rPr>
        <w:t xml:space="preserve">July </w:t>
      </w:r>
      <w:r w:rsidR="00342732">
        <w:rPr>
          <w:rFonts w:ascii="Univers" w:hAnsi="Univers"/>
        </w:rPr>
        <w:t>2</w:t>
      </w:r>
      <w:bookmarkStart w:id="0" w:name="_GoBack"/>
      <w:bookmarkEnd w:id="0"/>
      <w:r w:rsidR="00342732">
        <w:rPr>
          <w:rFonts w:ascii="Univers" w:hAnsi="Univers"/>
        </w:rPr>
        <w:t>5, 2019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jc w:val="both"/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center" w:pos="4816"/>
        </w:tabs>
        <w:jc w:val="both"/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  <w:u w:val="single"/>
        </w:rPr>
        <w:t xml:space="preserve">ADVERTISEMENT FOR </w:t>
      </w:r>
      <w:smartTag w:uri="urn:schemas-microsoft-com:office:smarttags" w:element="stockticker">
        <w:r>
          <w:rPr>
            <w:rFonts w:ascii="Univers" w:hAnsi="Univers"/>
            <w:u w:val="single"/>
          </w:rPr>
          <w:t>BIDS</w:t>
        </w:r>
      </w:smartTag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18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</w:tabs>
        <w:rPr>
          <w:rFonts w:ascii="Univers" w:hAnsi="Univers"/>
        </w:rPr>
      </w:pPr>
      <w:r>
        <w:rPr>
          <w:rFonts w:ascii="Univers" w:hAnsi="Univers"/>
        </w:rPr>
        <w:t xml:space="preserve">Spokane Public Schools’ Purchasing Department will receive sealed bids at </w:t>
      </w:r>
      <w:smartTag w:uri="urn:schemas-microsoft-com:office:smarttags" w:element="address">
        <w:smartTag w:uri="urn:schemas-microsoft-com:office:smarttags" w:element="Street">
          <w:r>
            <w:rPr>
              <w:rFonts w:ascii="Univers" w:hAnsi="Univers"/>
            </w:rPr>
            <w:t>2815 East Garland Avenue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City">
          <w:r>
            <w:rPr>
              <w:rFonts w:ascii="Univers" w:hAnsi="Univers"/>
            </w:rPr>
            <w:t>Spokane</w:t>
          </w:r>
        </w:smartTag>
        <w:r>
          <w:rPr>
            <w:rFonts w:ascii="Univers" w:hAnsi="Univers"/>
          </w:rPr>
          <w:t xml:space="preserve">, </w:t>
        </w:r>
        <w:smartTag w:uri="urn:schemas-microsoft-com:office:smarttags" w:element="State">
          <w:r>
            <w:rPr>
              <w:rFonts w:ascii="Univers" w:hAnsi="Univers"/>
            </w:rPr>
            <w:t>WA</w:t>
          </w:r>
        </w:smartTag>
        <w:r>
          <w:rPr>
            <w:rFonts w:ascii="Univers" w:hAnsi="Univers"/>
          </w:rPr>
          <w:t xml:space="preserve">  </w:t>
        </w:r>
        <w:smartTag w:uri="urn:schemas-microsoft-com:office:smarttags" w:element="PostalCode">
          <w:r>
            <w:rPr>
              <w:rFonts w:ascii="Univers" w:hAnsi="Univers"/>
            </w:rPr>
            <w:t>99207</w:t>
          </w:r>
        </w:smartTag>
      </w:smartTag>
      <w:r>
        <w:rPr>
          <w:rFonts w:ascii="Univers" w:hAnsi="Univers"/>
        </w:rPr>
        <w:t xml:space="preserve">, for the following: 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F53C8A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Bid No. </w:t>
      </w:r>
      <w:r w:rsidR="00342732">
        <w:rPr>
          <w:rFonts w:ascii="Univers" w:hAnsi="Univers"/>
        </w:rPr>
        <w:t>30</w:t>
      </w:r>
      <w:r w:rsidR="00A34EF4">
        <w:rPr>
          <w:rFonts w:ascii="Univers" w:hAnsi="Univers"/>
        </w:rPr>
        <w:t>-1</w:t>
      </w:r>
      <w:r w:rsidR="00405625">
        <w:rPr>
          <w:rFonts w:ascii="Univers" w:hAnsi="Univers"/>
        </w:rPr>
        <w:t>8</w:t>
      </w:r>
      <w:r w:rsidR="004146ED">
        <w:rPr>
          <w:rFonts w:ascii="Univers" w:hAnsi="Univers"/>
        </w:rPr>
        <w:t>19</w:t>
      </w:r>
    </w:p>
    <w:p w:rsidR="00A34EF4" w:rsidRDefault="006F555E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NUTRITION SERVICES EQUIPMENT</w:t>
      </w:r>
      <w:r w:rsidR="00A34EF4">
        <w:rPr>
          <w:rFonts w:ascii="Univers" w:hAnsi="Univers"/>
        </w:rPr>
        <w:t xml:space="preserve">, until 2:00:00 p.m. PDT, </w:t>
      </w:r>
      <w:r w:rsidR="00FA5461">
        <w:rPr>
          <w:rFonts w:ascii="Univers" w:hAnsi="Univers"/>
        </w:rPr>
        <w:t>T</w:t>
      </w:r>
      <w:r w:rsidR="00342732">
        <w:rPr>
          <w:rFonts w:ascii="Univers" w:hAnsi="Univers"/>
        </w:rPr>
        <w:t>h</w:t>
      </w:r>
      <w:r w:rsidR="00FA5461">
        <w:rPr>
          <w:rFonts w:ascii="Univers" w:hAnsi="Univers"/>
        </w:rPr>
        <w:t>u</w:t>
      </w:r>
      <w:r w:rsidR="00342732">
        <w:rPr>
          <w:rFonts w:ascii="Univers" w:hAnsi="Univers"/>
        </w:rPr>
        <w:t>rs</w:t>
      </w:r>
      <w:r w:rsidR="00FA5461">
        <w:rPr>
          <w:rFonts w:ascii="Univers" w:hAnsi="Univers"/>
        </w:rPr>
        <w:t>day, August 1</w:t>
      </w:r>
      <w:r w:rsidR="00342732">
        <w:rPr>
          <w:rFonts w:ascii="Univers" w:hAnsi="Univers"/>
        </w:rPr>
        <w:t>5, 2019</w:t>
      </w:r>
    </w:p>
    <w:p w:rsidR="00A34EF4" w:rsidRDefault="00A34EF4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Specifications are on file in the Purchasing Department and posted on the Spokane Pub</w:t>
      </w:r>
      <w:r w:rsidR="00B84886">
        <w:rPr>
          <w:rFonts w:ascii="Univers" w:hAnsi="Univers"/>
        </w:rPr>
        <w:t>lic Schools’ Purchasing website:  www.spokaneschools.org/solicitations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>Spokane Public Schools encourages participation of Minority Owned and Women Owned Business Enterprises.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60322B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Individuals with disabilities who may need additional accommodations to participate in the public </w:t>
      </w:r>
      <w:r w:rsidR="008004DB">
        <w:rPr>
          <w:rFonts w:ascii="Univers" w:hAnsi="Univers"/>
        </w:rPr>
        <w:t>Bid</w:t>
      </w:r>
      <w:r>
        <w:rPr>
          <w:rFonts w:ascii="Univers" w:hAnsi="Univers"/>
        </w:rPr>
        <w:t xml:space="preserve"> opening should contact </w:t>
      </w:r>
      <w:r w:rsidR="00FA5461">
        <w:rPr>
          <w:rFonts w:ascii="Univers" w:hAnsi="Univers"/>
        </w:rPr>
        <w:t>Barb Carson</w:t>
      </w:r>
      <w:r>
        <w:rPr>
          <w:rFonts w:ascii="Univers" w:hAnsi="Univers"/>
        </w:rPr>
        <w:t>, Purc</w:t>
      </w:r>
      <w:r w:rsidR="00FA5461">
        <w:rPr>
          <w:rFonts w:ascii="Univers" w:hAnsi="Univers"/>
        </w:rPr>
        <w:t>hasing Services, at 509-354-7186</w:t>
      </w:r>
      <w:r>
        <w:rPr>
          <w:rFonts w:ascii="Univers" w:hAnsi="Univers"/>
        </w:rPr>
        <w:t>, no later than three days prior to the scheduled opening date so arrangement for the accommodations can be made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BY ORDER OF THE BOARD OF DIRECTORS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SPOKANE PUBLIC SCHOOLS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  <w:t xml:space="preserve">  Dr. </w:t>
      </w:r>
      <w:r w:rsidR="00A34EF4">
        <w:rPr>
          <w:rFonts w:ascii="Univers" w:hAnsi="Univers"/>
        </w:rPr>
        <w:t>Shelley Redinger</w:t>
      </w:r>
      <w:r>
        <w:rPr>
          <w:rFonts w:ascii="Univers" w:hAnsi="Univers"/>
        </w:rPr>
        <w:t>, Secretary</w:t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 xml:space="preserve">TO BE ADVERTISED IN THE </w:t>
      </w:r>
      <w:r>
        <w:rPr>
          <w:rFonts w:ascii="Univers" w:hAnsi="Univers"/>
          <w:u w:val="single"/>
        </w:rPr>
        <w:t xml:space="preserve">Spokesman-Review, </w:t>
      </w:r>
      <w:r w:rsidR="00FA5461">
        <w:rPr>
          <w:rFonts w:ascii="Univers" w:hAnsi="Univers"/>
          <w:u w:val="single"/>
        </w:rPr>
        <w:t xml:space="preserve">August </w:t>
      </w:r>
      <w:proofErr w:type="gramStart"/>
      <w:r w:rsidR="00342732">
        <w:rPr>
          <w:rFonts w:ascii="Univers" w:hAnsi="Univers"/>
          <w:u w:val="single"/>
        </w:rPr>
        <w:t>1</w:t>
      </w:r>
      <w:r w:rsidR="00342732" w:rsidRPr="00342732">
        <w:rPr>
          <w:rFonts w:ascii="Univers" w:hAnsi="Univers"/>
          <w:u w:val="single"/>
          <w:vertAlign w:val="superscript"/>
        </w:rPr>
        <w:t>st</w:t>
      </w:r>
      <w:r w:rsidR="00342732">
        <w:rPr>
          <w:rFonts w:ascii="Univers" w:hAnsi="Univers"/>
          <w:u w:val="single"/>
        </w:rPr>
        <w:t xml:space="preserve">  and</w:t>
      </w:r>
      <w:proofErr w:type="gramEnd"/>
      <w:r w:rsidR="00342732">
        <w:rPr>
          <w:rFonts w:ascii="Univers" w:hAnsi="Univers"/>
          <w:u w:val="single"/>
        </w:rPr>
        <w:t xml:space="preserve"> August 8</w:t>
      </w:r>
      <w:r w:rsidR="00342732" w:rsidRPr="00342732">
        <w:rPr>
          <w:rFonts w:ascii="Univers" w:hAnsi="Univers"/>
          <w:u w:val="single"/>
          <w:vertAlign w:val="superscript"/>
        </w:rPr>
        <w:t>th</w:t>
      </w:r>
      <w:r w:rsidR="00342732">
        <w:rPr>
          <w:rFonts w:ascii="Univers" w:hAnsi="Univers"/>
          <w:u w:val="single"/>
        </w:rPr>
        <w:tab/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  <w:r>
        <w:rPr>
          <w:rFonts w:ascii="Univers" w:hAnsi="Univers"/>
        </w:rPr>
        <w:tab/>
      </w:r>
    </w:p>
    <w:p w:rsidR="00A03728" w:rsidRDefault="00A03728" w:rsidP="00A03728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Univers" w:hAnsi="Univers"/>
        </w:rPr>
      </w:pPr>
    </w:p>
    <w:p w:rsidR="00AE2055" w:rsidRDefault="00A03728" w:rsidP="00A34EF4">
      <w:pPr>
        <w:widowControl w:val="0"/>
        <w:tabs>
          <w:tab w:val="left" w:pos="-1260"/>
          <w:tab w:val="left" w:pos="-540"/>
          <w:tab w:val="left" w:pos="324"/>
          <w:tab w:val="left" w:pos="900"/>
          <w:tab w:val="left" w:pos="1620"/>
          <w:tab w:val="left" w:pos="2340"/>
          <w:tab w:val="left" w:pos="3060"/>
          <w:tab w:val="left" w:pos="3780"/>
          <w:tab w:val="left" w:pos="4500"/>
          <w:tab w:val="left" w:pos="5220"/>
          <w:tab w:val="left" w:pos="5940"/>
          <w:tab w:val="left" w:pos="6660"/>
          <w:tab w:val="left" w:pos="7380"/>
          <w:tab w:val="left" w:pos="8100"/>
          <w:tab w:val="left" w:pos="8820"/>
          <w:tab w:val="left" w:pos="9540"/>
          <w:tab w:val="left" w:pos="10260"/>
          <w:tab w:val="left" w:pos="10980"/>
          <w:tab w:val="left" w:pos="11700"/>
          <w:tab w:val="left" w:pos="12420"/>
          <w:tab w:val="left" w:pos="13140"/>
          <w:tab w:val="left" w:pos="13860"/>
          <w:tab w:val="left" w:pos="14580"/>
          <w:tab w:val="left" w:pos="15300"/>
          <w:tab w:val="left" w:pos="16020"/>
          <w:tab w:val="left" w:pos="16740"/>
          <w:tab w:val="left" w:pos="17460"/>
          <w:tab w:val="left" w:pos="18180"/>
          <w:tab w:val="left" w:pos="18900"/>
          <w:tab w:val="left" w:pos="19620"/>
          <w:tab w:val="left" w:pos="20340"/>
          <w:tab w:val="left" w:pos="21060"/>
          <w:tab w:val="left" w:pos="21780"/>
          <w:tab w:val="left" w:pos="23220"/>
          <w:tab w:val="left" w:pos="24660"/>
          <w:tab w:val="left" w:pos="26100"/>
          <w:tab w:val="left" w:pos="27540"/>
          <w:tab w:val="left" w:pos="28980"/>
          <w:tab w:val="left" w:pos="30420"/>
          <w:tab w:val="left" w:pos="31680"/>
        </w:tabs>
        <w:rPr>
          <w:rFonts w:ascii="Arial" w:hAnsi="Arial" w:cs="Arial"/>
          <w:sz w:val="24"/>
          <w:szCs w:val="24"/>
        </w:rPr>
      </w:pPr>
      <w:proofErr w:type="gramStart"/>
      <w:r>
        <w:rPr>
          <w:rFonts w:ascii="Univers" w:hAnsi="Univers"/>
        </w:rPr>
        <w:t>c:</w:t>
      </w:r>
      <w:proofErr w:type="gramEnd"/>
      <w:r>
        <w:rPr>
          <w:rFonts w:ascii="Univers" w:hAnsi="Univers"/>
        </w:rPr>
        <w:t>ad.bid</w:t>
      </w:r>
    </w:p>
    <w:sectPr w:rsidR="00AE2055">
      <w:pgSz w:w="12240" w:h="15840"/>
      <w:pgMar w:top="547" w:right="1267" w:bottom="432" w:left="126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5339D47-85A9-4159-A65E-6566DCA29E44}"/>
    <w:embedBold r:id="rId2" w:fontKey="{E922FEAC-FD90-469C-92F3-14D4FD632D60}"/>
    <w:embedItalic r:id="rId3" w:fontKey="{D4A90773-7AAE-4734-90C1-6BFDAE10E93B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4" w:fontKey="{1E60E029-BF70-463A-AB4A-F26969E37380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CCDABDBE-CA2B-4D94-9302-F2AEF5353F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A2EC98D8-8E02-4C0E-AC3C-A2C9C081EEA4}"/>
  </w:font>
  <w:font w:name="Aldine401 BT">
    <w:altName w:val="Constantia"/>
    <w:charset w:val="00"/>
    <w:family w:val="roman"/>
    <w:pitch w:val="variable"/>
    <w:sig w:usb0="00000001" w:usb1="1000204A" w:usb2="00000000" w:usb3="00000000" w:csb0="00000011" w:csb1="00000000"/>
  </w:font>
  <w:font w:name="Univers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9CD9A263-7ED5-4815-904F-9197D129C9F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7A816889-1704-4F1D-90AD-81341135194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88054A"/>
    <w:multiLevelType w:val="hybridMultilevel"/>
    <w:tmpl w:val="A14C72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19E1"/>
    <w:rsid w:val="0009548F"/>
    <w:rsid w:val="001177A6"/>
    <w:rsid w:val="00142C7D"/>
    <w:rsid w:val="00173CD6"/>
    <w:rsid w:val="001E41FD"/>
    <w:rsid w:val="00266719"/>
    <w:rsid w:val="002F47B0"/>
    <w:rsid w:val="00337969"/>
    <w:rsid w:val="00342732"/>
    <w:rsid w:val="00362805"/>
    <w:rsid w:val="003B6000"/>
    <w:rsid w:val="003C74E4"/>
    <w:rsid w:val="00405625"/>
    <w:rsid w:val="004146ED"/>
    <w:rsid w:val="004A43D8"/>
    <w:rsid w:val="004C40AE"/>
    <w:rsid w:val="005419E1"/>
    <w:rsid w:val="005E3BB9"/>
    <w:rsid w:val="005F6E1F"/>
    <w:rsid w:val="00602277"/>
    <w:rsid w:val="0060322B"/>
    <w:rsid w:val="00612C2D"/>
    <w:rsid w:val="00673477"/>
    <w:rsid w:val="006A4919"/>
    <w:rsid w:val="006F555E"/>
    <w:rsid w:val="006F7482"/>
    <w:rsid w:val="007D42DA"/>
    <w:rsid w:val="008004DB"/>
    <w:rsid w:val="008704A8"/>
    <w:rsid w:val="008B1896"/>
    <w:rsid w:val="008C4CEF"/>
    <w:rsid w:val="009570E3"/>
    <w:rsid w:val="00A03728"/>
    <w:rsid w:val="00A34EF4"/>
    <w:rsid w:val="00AE1B6E"/>
    <w:rsid w:val="00AE2055"/>
    <w:rsid w:val="00B71CA9"/>
    <w:rsid w:val="00B84886"/>
    <w:rsid w:val="00C06680"/>
    <w:rsid w:val="00C12CCC"/>
    <w:rsid w:val="00C51030"/>
    <w:rsid w:val="00DD3400"/>
    <w:rsid w:val="00E902F6"/>
    <w:rsid w:val="00F175A3"/>
    <w:rsid w:val="00F467D9"/>
    <w:rsid w:val="00F53C8A"/>
    <w:rsid w:val="00F719B0"/>
    <w:rsid w:val="00FA54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ockticker"/>
  <w:smartTagType w:namespaceuri="urn:schemas-microsoft-com:office:smarttags" w:name="place"/>
  <w:smartTagType w:namespaceuri="urn:schemas-microsoft-com:office:smarttags" w:name="PostalCode"/>
  <w:smartTagType w:namespaceuri="urn:schemas-microsoft-com:office:smarttags" w:name="State"/>
  <w:smartTagType w:namespaceuri="urn:schemas-microsoft-com:office:smarttags" w:name="City"/>
  <w:smartTagType w:namespaceuri="urn:schemas-microsoft-com:office:smarttags" w:name="Street"/>
  <w:smartTagType w:namespaceuri="urn:schemas-microsoft-com:office:smarttags" w:name="address"/>
  <w:shapeDefaults>
    <o:shapedefaults v:ext="edit" spidmax="1026">
      <o:colormru v:ext="edit" colors="#b16b2d,#a35110,#5f792f,#4a6425"/>
      <o:colormenu v:ext="edit" fillcolor="#4a6425" strokecolor="#a35110"/>
    </o:shapedefaults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."/>
  <w:listSeparator w:val=","/>
  <w14:docId w14:val="764BDB55"/>
  <w15:docId w15:val="{CB9179C9-905F-4A27-95AF-1A81CDEC7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Verdana" w:hAnsi="Verdan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8C4C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WINDOWS\DESKTOP\Management_Stationary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Management_Stationary.dot</Template>
  <TotalTime>4</TotalTime>
  <Pages>1</Pages>
  <Words>139</Words>
  <Characters>919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Spokane Public Schools Distri</Company>
  <LinksUpToDate>false</LinksUpToDate>
  <CharactersWithSpaces>1056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Spokane Public Schools</dc:creator>
  <cp:keywords/>
  <dc:description/>
  <cp:lastModifiedBy>Pam Tatosky</cp:lastModifiedBy>
  <cp:revision>2</cp:revision>
  <cp:lastPrinted>2016-07-14T15:45:00Z</cp:lastPrinted>
  <dcterms:created xsi:type="dcterms:W3CDTF">2019-07-15T22:26:00Z</dcterms:created>
  <dcterms:modified xsi:type="dcterms:W3CDTF">2019-07-15T22:26:00Z</dcterms:modified>
</cp:coreProperties>
</file>